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E29" w:rsidRDefault="006D13F4" w:rsidP="0013007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Information on the C</w:t>
      </w:r>
      <w:r w:rsidR="00DA4673">
        <w:rPr>
          <w:rFonts w:ascii="Comic Sans MS" w:hAnsi="Comic Sans MS"/>
          <w:sz w:val="28"/>
          <w:szCs w:val="28"/>
        </w:rPr>
        <w:t>oronavirus injection</w:t>
      </w:r>
      <w:r w:rsidR="00135025">
        <w:rPr>
          <w:rFonts w:ascii="Comic Sans MS" w:hAnsi="Comic Sans MS"/>
          <w:sz w:val="28"/>
          <w:szCs w:val="28"/>
        </w:rPr>
        <w:t xml:space="preserve"> for a</w:t>
      </w:r>
      <w:r w:rsidR="003F7A57">
        <w:rPr>
          <w:rFonts w:ascii="Comic Sans MS" w:hAnsi="Comic Sans MS"/>
          <w:sz w:val="28"/>
          <w:szCs w:val="28"/>
        </w:rPr>
        <w:t>dults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4910"/>
      </w:tblGrid>
      <w:tr w:rsidR="003F7A57" w:rsidTr="00170522">
        <w:tc>
          <w:tcPr>
            <w:tcW w:w="4106" w:type="dxa"/>
          </w:tcPr>
          <w:p w:rsidR="003F7A57" w:rsidRDefault="003F7A57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F7A57" w:rsidRPr="0057730B" w:rsidRDefault="006D13F4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About C</w:t>
            </w:r>
            <w:r w:rsidR="00135025">
              <w:rPr>
                <w:rFonts w:ascii="Comic Sans MS" w:hAnsi="Comic Sans MS"/>
                <w:b/>
                <w:sz w:val="28"/>
                <w:szCs w:val="28"/>
              </w:rPr>
              <w:t>oronavirus</w:t>
            </w:r>
          </w:p>
        </w:tc>
      </w:tr>
      <w:tr w:rsidR="00D53082" w:rsidTr="00170522">
        <w:tc>
          <w:tcPr>
            <w:tcW w:w="4106" w:type="dxa"/>
          </w:tcPr>
          <w:p w:rsidR="00D53082" w:rsidRDefault="001533D0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31D8078" wp14:editId="3DD64BEB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0</wp:posOffset>
                  </wp:positionV>
                  <wp:extent cx="1092200" cy="1092200"/>
                  <wp:effectExtent l="0" t="0" r="0" b="0"/>
                  <wp:wrapSquare wrapText="bothSides"/>
                  <wp:docPr id="8" name="Picture 8" descr="Coronavirus 1">
                    <a:hlinkClick xmlns:a="http://schemas.openxmlformats.org/drawingml/2006/main" r:id="rId7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onavirus 1">
                            <a:hlinkClick r:id="rId7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B47821" w:rsidRDefault="00B4782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53082" w:rsidRDefault="0013502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Corona</w:t>
            </w:r>
            <w:r w:rsidR="00B47821">
              <w:rPr>
                <w:rFonts w:ascii="Comic Sans MS" w:hAnsi="Comic Sans MS"/>
                <w:sz w:val="28"/>
                <w:szCs w:val="28"/>
              </w:rPr>
              <w:t>virus is an illness that can make some people very unwell</w:t>
            </w:r>
          </w:p>
        </w:tc>
      </w:tr>
      <w:tr w:rsidR="006E7348" w:rsidTr="00170522">
        <w:tc>
          <w:tcPr>
            <w:tcW w:w="4106" w:type="dxa"/>
          </w:tcPr>
          <w:p w:rsidR="006E7348" w:rsidRDefault="009A0894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12B456B" wp14:editId="54130BE9">
                  <wp:extent cx="1181100" cy="1181100"/>
                  <wp:effectExtent l="0" t="0" r="0" b="0"/>
                  <wp:docPr id="10" name="Picture 10" descr="Asymptomatic">
                    <a:hlinkClick xmlns:a="http://schemas.openxmlformats.org/drawingml/2006/main" r:id="rId9" tooltip="&quot;Asymptomat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ymptomatic">
                            <a:hlinkClick r:id="rId9" tooltip="&quot;Asymptomat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:rsidR="006E7348" w:rsidRDefault="006E7348" w:rsidP="006E734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3007F" w:rsidRDefault="006E7348" w:rsidP="006E734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Some people </w:t>
            </w:r>
            <w:r w:rsidR="006D13F4">
              <w:rPr>
                <w:rFonts w:ascii="Comic Sans MS" w:hAnsi="Comic Sans MS"/>
                <w:sz w:val="28"/>
                <w:szCs w:val="28"/>
              </w:rPr>
              <w:t>who get C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oronavirus </w:t>
            </w:r>
            <w:r>
              <w:rPr>
                <w:rFonts w:ascii="Comic Sans MS" w:hAnsi="Comic Sans MS"/>
                <w:sz w:val="28"/>
                <w:szCs w:val="28"/>
              </w:rPr>
              <w:t>do not have any symptoms</w:t>
            </w:r>
          </w:p>
          <w:p w:rsidR="006E7348" w:rsidRDefault="00135025" w:rsidP="006E734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mean</w:t>
            </w:r>
            <w:r w:rsidR="0013007F">
              <w:rPr>
                <w:rFonts w:ascii="Comic Sans MS" w:hAnsi="Comic Sans MS"/>
                <w:sz w:val="28"/>
                <w:szCs w:val="28"/>
              </w:rPr>
              <w:t>s they do not know they are ill</w:t>
            </w:r>
          </w:p>
          <w:p w:rsidR="006E7348" w:rsidRDefault="006E734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53082" w:rsidTr="00170522">
        <w:tc>
          <w:tcPr>
            <w:tcW w:w="4106" w:type="dxa"/>
          </w:tcPr>
          <w:p w:rsidR="00D53082" w:rsidRDefault="0013007F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79BCD503" wp14:editId="5C44DF74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1124585</wp:posOffset>
                  </wp:positionV>
                  <wp:extent cx="971550" cy="971550"/>
                  <wp:effectExtent l="0" t="0" r="0" b="0"/>
                  <wp:wrapSquare wrapText="bothSides"/>
                  <wp:docPr id="9" name="Picture 9" descr="Taste Smell Loss">
                    <a:hlinkClick xmlns:a="http://schemas.openxmlformats.org/drawingml/2006/main" r:id="rId11" tooltip="&quot;Taste Smell Lo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ste Smell Loss">
                            <a:hlinkClick r:id="rId11" tooltip="&quot;Taste Smell Lo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593D5FA6" wp14:editId="228B3C79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64135</wp:posOffset>
                  </wp:positionV>
                  <wp:extent cx="1066800" cy="1066800"/>
                  <wp:effectExtent l="0" t="0" r="0" b="0"/>
                  <wp:wrapSquare wrapText="bothSides"/>
                  <wp:docPr id="5" name="Picture 5" descr="Coronavirus Symptoms">
                    <a:hlinkClick xmlns:a="http://schemas.openxmlformats.org/drawingml/2006/main" r:id="rId13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13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D53082" w:rsidRDefault="00D5308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7348" w:rsidRPr="00265B03" w:rsidRDefault="00B47821" w:rsidP="001300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Other people might have mild symptoms</w:t>
            </w:r>
          </w:p>
          <w:p w:rsidR="006E7348" w:rsidRPr="00746B3B" w:rsidRDefault="006E7348" w:rsidP="006E734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new cough or one that does not go away</w:t>
            </w:r>
          </w:p>
          <w:p w:rsidR="006E7348" w:rsidRDefault="006E7348" w:rsidP="006E734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high temperature</w:t>
            </w:r>
          </w:p>
          <w:p w:rsidR="006E7348" w:rsidRPr="00746B3B" w:rsidRDefault="006E7348" w:rsidP="006E734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headache</w:t>
            </w:r>
          </w:p>
          <w:p w:rsidR="00B47821" w:rsidRPr="0013007F" w:rsidRDefault="006E7348" w:rsidP="006E734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loss of smell or taste</w:t>
            </w:r>
          </w:p>
        </w:tc>
      </w:tr>
      <w:tr w:rsidR="006E7348" w:rsidTr="00170522">
        <w:tc>
          <w:tcPr>
            <w:tcW w:w="4106" w:type="dxa"/>
          </w:tcPr>
          <w:p w:rsidR="006E7348" w:rsidRDefault="0013007F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29BA747" wp14:editId="386D26E9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1733550</wp:posOffset>
                  </wp:positionV>
                  <wp:extent cx="958850" cy="958850"/>
                  <wp:effectExtent l="0" t="0" r="0" b="0"/>
                  <wp:wrapSquare wrapText="bothSides"/>
                  <wp:docPr id="3" name="Picture 3" descr="Sore throat">
                    <a:hlinkClick xmlns:a="http://schemas.openxmlformats.org/drawingml/2006/main" r:id="rId15" tooltip="&quot;Sore thro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re throat">
                            <a:hlinkClick r:id="rId15" tooltip="&quot;Sore thro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E7A837F" wp14:editId="4D138A95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285750</wp:posOffset>
                  </wp:positionV>
                  <wp:extent cx="1168400" cy="1168400"/>
                  <wp:effectExtent l="0" t="0" r="0" b="0"/>
                  <wp:wrapSquare wrapText="bothSides"/>
                  <wp:docPr id="19" name="Picture 19" descr="Feel sick">
                    <a:hlinkClick xmlns:a="http://schemas.openxmlformats.org/drawingml/2006/main" r:id="rId17" tooltip="&quot;Feel sic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el sick">
                            <a:hlinkClick r:id="rId17" tooltip="&quot;Feel sic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6E7348" w:rsidRDefault="006E734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7348" w:rsidRDefault="006E734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 people will get more symptoms and feel very unwell</w:t>
            </w:r>
          </w:p>
          <w:p w:rsidR="00833651" w:rsidRDefault="00833651" w:rsidP="001300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symptoms are:</w:t>
            </w:r>
          </w:p>
          <w:p w:rsidR="00833651" w:rsidRDefault="0083365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33651" w:rsidRDefault="00833651" w:rsidP="0083365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feeling very tired</w:t>
            </w:r>
          </w:p>
          <w:p w:rsidR="00833651" w:rsidRDefault="00833651" w:rsidP="0083365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aching muscles</w:t>
            </w:r>
          </w:p>
          <w:p w:rsidR="00833651" w:rsidRDefault="00833651" w:rsidP="0083365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sore throat</w:t>
            </w:r>
          </w:p>
          <w:p w:rsidR="00833651" w:rsidRDefault="00833651" w:rsidP="0083365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diarrhoea and vomiting</w:t>
            </w:r>
          </w:p>
          <w:p w:rsidR="00833651" w:rsidRPr="00833651" w:rsidRDefault="00833651" w:rsidP="0083365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fever and feeling confused</w:t>
            </w:r>
          </w:p>
          <w:p w:rsidR="006E7348" w:rsidRDefault="006E734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A6AA8" w:rsidRDefault="003A6AA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A3F93" w:rsidTr="00170522">
        <w:tc>
          <w:tcPr>
            <w:tcW w:w="4106" w:type="dxa"/>
          </w:tcPr>
          <w:p w:rsidR="001A3F93" w:rsidRDefault="003C40FB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01B8621B" wp14:editId="19984F79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152400</wp:posOffset>
                  </wp:positionV>
                  <wp:extent cx="1924050" cy="1924050"/>
                  <wp:effectExtent l="0" t="0" r="0" b="0"/>
                  <wp:wrapSquare wrapText="bothSides"/>
                  <wp:docPr id="22" name="Picture 22" descr="Ward Cubicle 1">
                    <a:hlinkClick xmlns:a="http://schemas.openxmlformats.org/drawingml/2006/main" r:id="rId19" tooltip="&quot;Ward Cubicl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rd Cubicle 1">
                            <a:hlinkClick r:id="rId19" tooltip="&quot;Ward Cubicl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1A3F93" w:rsidRDefault="001A3F9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A3F93" w:rsidRDefault="003A6AA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1A3F93">
              <w:rPr>
                <w:rFonts w:ascii="Comic Sans MS" w:hAnsi="Comic Sans MS"/>
                <w:sz w:val="28"/>
                <w:szCs w:val="28"/>
              </w:rPr>
              <w:t>ome people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who get </w:t>
            </w:r>
            <w:r w:rsidR="006D13F4">
              <w:rPr>
                <w:rFonts w:ascii="Comic Sans MS" w:hAnsi="Comic Sans MS"/>
                <w:sz w:val="28"/>
                <w:szCs w:val="28"/>
              </w:rPr>
              <w:t>C</w:t>
            </w:r>
            <w:r w:rsidR="00135025">
              <w:rPr>
                <w:rFonts w:ascii="Comic Sans MS" w:hAnsi="Comic Sans MS"/>
                <w:sz w:val="28"/>
                <w:szCs w:val="28"/>
              </w:rPr>
              <w:t>orona</w:t>
            </w:r>
            <w:r w:rsidR="001A3F93">
              <w:rPr>
                <w:rFonts w:ascii="Comic Sans MS" w:hAnsi="Comic Sans MS"/>
                <w:sz w:val="28"/>
                <w:szCs w:val="28"/>
              </w:rPr>
              <w:t>virus can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get</w:t>
            </w:r>
            <w:r w:rsidR="0057730B">
              <w:rPr>
                <w:rFonts w:ascii="Comic Sans MS" w:hAnsi="Comic Sans MS"/>
                <w:sz w:val="28"/>
                <w:szCs w:val="28"/>
              </w:rPr>
              <w:t xml:space="preserve"> a very serious</w:t>
            </w:r>
            <w:r w:rsidR="001A3F93">
              <w:rPr>
                <w:rFonts w:ascii="Comic Sans MS" w:hAnsi="Comic Sans MS"/>
                <w:sz w:val="28"/>
                <w:szCs w:val="28"/>
              </w:rPr>
              <w:t xml:space="preserve"> disease in their lungs</w:t>
            </w:r>
          </w:p>
          <w:p w:rsidR="003A6AA8" w:rsidRDefault="003A6AA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0DA6" w:rsidRDefault="00D00DA6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makes it hard for them to breathe</w:t>
            </w:r>
          </w:p>
          <w:p w:rsidR="001A3F93" w:rsidRDefault="00D00DA6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1A3F93">
              <w:rPr>
                <w:rFonts w:ascii="Comic Sans MS" w:hAnsi="Comic Sans MS"/>
                <w:sz w:val="28"/>
                <w:szCs w:val="28"/>
              </w:rPr>
              <w:t>hey will need to be in hospital for treatment</w:t>
            </w:r>
            <w:r w:rsidR="0057730B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A3F93" w:rsidRDefault="001A3F9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00DA6" w:rsidTr="00170522">
        <w:tc>
          <w:tcPr>
            <w:tcW w:w="4106" w:type="dxa"/>
          </w:tcPr>
          <w:p w:rsidR="00D00DA6" w:rsidRDefault="00EB0B0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032D8824" wp14:editId="04CC738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259080</wp:posOffset>
                  </wp:positionV>
                  <wp:extent cx="1174750" cy="1174750"/>
                  <wp:effectExtent l="0" t="0" r="6350" b="6350"/>
                  <wp:wrapSquare wrapText="bothSides"/>
                  <wp:docPr id="50" name="Picture 50" descr="Sad Emoji">
                    <a:hlinkClick xmlns:a="http://schemas.openxmlformats.org/drawingml/2006/main" r:id="rId21" tooltip="&quot;Sad Emoj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d Emoji">
                            <a:hlinkClick r:id="rId21" tooltip="&quot;Sad Emoj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D00DA6" w:rsidRDefault="00D00DA6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0DA6" w:rsidRDefault="0013502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Some people can die from </w:t>
            </w:r>
            <w:r w:rsidR="006D13F4">
              <w:rPr>
                <w:rFonts w:ascii="Comic Sans MS" w:hAnsi="Comic Sans MS"/>
                <w:sz w:val="28"/>
                <w:szCs w:val="28"/>
              </w:rPr>
              <w:t>C</w:t>
            </w:r>
            <w:r>
              <w:rPr>
                <w:rFonts w:ascii="Comic Sans MS" w:hAnsi="Comic Sans MS"/>
                <w:sz w:val="28"/>
                <w:szCs w:val="28"/>
              </w:rPr>
              <w:t>orona</w:t>
            </w:r>
            <w:r w:rsidR="00D00DA6">
              <w:rPr>
                <w:rFonts w:ascii="Comic Sans MS" w:hAnsi="Comic Sans MS"/>
                <w:sz w:val="28"/>
                <w:szCs w:val="28"/>
              </w:rPr>
              <w:t>virus</w:t>
            </w:r>
          </w:p>
          <w:p w:rsidR="00D00DA6" w:rsidRDefault="00D00DA6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0DA6" w:rsidRDefault="0057730B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a person is</w:t>
            </w:r>
            <w:r w:rsidR="00D00DA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more than </w:t>
            </w:r>
            <w:r w:rsidR="00D00DA6">
              <w:rPr>
                <w:rFonts w:ascii="Comic Sans MS" w:hAnsi="Comic Sans MS"/>
                <w:sz w:val="28"/>
                <w:szCs w:val="28"/>
              </w:rPr>
              <w:t>75 years old the risk is higher</w:t>
            </w:r>
          </w:p>
          <w:p w:rsidR="00D00DA6" w:rsidRDefault="00D00DA6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87503" w:rsidTr="00170522">
        <w:tc>
          <w:tcPr>
            <w:tcW w:w="4106" w:type="dxa"/>
          </w:tcPr>
          <w:p w:rsidR="00987503" w:rsidRDefault="003C40FB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32786FC4" wp14:editId="51647062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273685</wp:posOffset>
                  </wp:positionV>
                  <wp:extent cx="793750" cy="793750"/>
                  <wp:effectExtent l="0" t="0" r="6350" b="6350"/>
                  <wp:wrapSquare wrapText="bothSides"/>
                  <wp:docPr id="24" name="Picture 24" descr="Cross No">
                    <a:hlinkClick xmlns:a="http://schemas.openxmlformats.org/drawingml/2006/main" r:id="rId2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oss No">
                            <a:hlinkClick r:id="rId2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1538476B" wp14:editId="2B188D9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83185</wp:posOffset>
                  </wp:positionV>
                  <wp:extent cx="1092200" cy="1092200"/>
                  <wp:effectExtent l="0" t="0" r="0" b="0"/>
                  <wp:wrapSquare wrapText="bothSides"/>
                  <wp:docPr id="23" name="Picture 23" descr="Coronavirus 1">
                    <a:hlinkClick xmlns:a="http://schemas.openxmlformats.org/drawingml/2006/main" r:id="rId7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onavirus 1">
                            <a:hlinkClick r:id="rId7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987503" w:rsidRDefault="0098750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87503" w:rsidRDefault="0098750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There is no cure for </w:t>
            </w:r>
          </w:p>
          <w:p w:rsidR="00987503" w:rsidRDefault="00576E5D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Coronav</w:t>
            </w:r>
            <w:r w:rsidR="00987503">
              <w:rPr>
                <w:rFonts w:ascii="Comic Sans MS" w:hAnsi="Comic Sans MS"/>
                <w:sz w:val="28"/>
                <w:szCs w:val="28"/>
              </w:rPr>
              <w:t xml:space="preserve">irus </w:t>
            </w:r>
          </w:p>
          <w:p w:rsidR="00987503" w:rsidRDefault="0098750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F7A57" w:rsidTr="00170522">
        <w:tc>
          <w:tcPr>
            <w:tcW w:w="4106" w:type="dxa"/>
          </w:tcPr>
          <w:p w:rsidR="003F7A57" w:rsidRDefault="003F7A57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F7A57" w:rsidRPr="0057730B" w:rsidRDefault="003F7A57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7730B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576E5D">
              <w:rPr>
                <w:rFonts w:ascii="Comic Sans MS" w:hAnsi="Comic Sans MS"/>
                <w:b/>
                <w:sz w:val="28"/>
                <w:szCs w:val="28"/>
              </w:rPr>
              <w:t>c</w:t>
            </w:r>
            <w:r w:rsidR="00135025">
              <w:rPr>
                <w:rFonts w:ascii="Comic Sans MS" w:hAnsi="Comic Sans MS"/>
                <w:b/>
                <w:sz w:val="28"/>
                <w:szCs w:val="28"/>
              </w:rPr>
              <w:t>oronav</w:t>
            </w:r>
            <w:r w:rsidRPr="0057730B">
              <w:rPr>
                <w:rFonts w:ascii="Comic Sans MS" w:hAnsi="Comic Sans MS"/>
                <w:b/>
                <w:sz w:val="28"/>
                <w:szCs w:val="28"/>
              </w:rPr>
              <w:t xml:space="preserve">irus </w:t>
            </w:r>
            <w:r w:rsidR="00135025">
              <w:rPr>
                <w:rFonts w:ascii="Comic Sans MS" w:hAnsi="Comic Sans MS"/>
                <w:b/>
                <w:sz w:val="28"/>
                <w:szCs w:val="28"/>
              </w:rPr>
              <w:t>v</w:t>
            </w:r>
            <w:r w:rsidRPr="0057730B">
              <w:rPr>
                <w:rFonts w:ascii="Comic Sans MS" w:hAnsi="Comic Sans MS"/>
                <w:b/>
                <w:sz w:val="28"/>
                <w:szCs w:val="28"/>
              </w:rPr>
              <w:t>accine</w:t>
            </w:r>
          </w:p>
        </w:tc>
      </w:tr>
      <w:tr w:rsidR="00D53082" w:rsidTr="00170522">
        <w:tc>
          <w:tcPr>
            <w:tcW w:w="4106" w:type="dxa"/>
          </w:tcPr>
          <w:p w:rsidR="00D53082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7FBC845" wp14:editId="413EDBA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184150</wp:posOffset>
                  </wp:positionV>
                  <wp:extent cx="1060450" cy="1060450"/>
                  <wp:effectExtent l="0" t="0" r="0" b="6350"/>
                  <wp:wrapSquare wrapText="bothSides"/>
                  <wp:docPr id="16" name="Picture 16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D53082" w:rsidRDefault="00D5308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600E4" w:rsidRDefault="00E600E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vaccine is an injection that helps </w:t>
            </w:r>
            <w:r w:rsidR="006D13F4">
              <w:rPr>
                <w:rFonts w:ascii="Comic Sans MS" w:hAnsi="Comic Sans MS"/>
                <w:sz w:val="28"/>
                <w:szCs w:val="28"/>
              </w:rPr>
              <w:t>protect you from getting C</w:t>
            </w:r>
            <w:r w:rsidR="00135025">
              <w:rPr>
                <w:rFonts w:ascii="Comic Sans MS" w:hAnsi="Comic Sans MS"/>
                <w:sz w:val="28"/>
                <w:szCs w:val="28"/>
              </w:rPr>
              <w:t>orona</w:t>
            </w:r>
            <w:r>
              <w:rPr>
                <w:rFonts w:ascii="Comic Sans MS" w:hAnsi="Comic Sans MS"/>
                <w:sz w:val="28"/>
                <w:szCs w:val="28"/>
              </w:rPr>
              <w:t>virus</w:t>
            </w:r>
          </w:p>
          <w:p w:rsidR="00E600E4" w:rsidRDefault="00E600E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600E4" w:rsidRDefault="00E600E4" w:rsidP="00E600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53082" w:rsidTr="00170522">
        <w:tc>
          <w:tcPr>
            <w:tcW w:w="4106" w:type="dxa"/>
          </w:tcPr>
          <w:p w:rsidR="00D53082" w:rsidRDefault="00366D1A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86240" behindDoc="0" locked="0" layoutInCell="1" allowOverlap="1" wp14:anchorId="237E692C" wp14:editId="439570FC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347345</wp:posOffset>
                  </wp:positionV>
                  <wp:extent cx="1181100" cy="1181100"/>
                  <wp:effectExtent l="0" t="0" r="0" b="0"/>
                  <wp:wrapSquare wrapText="bothSides"/>
                  <wp:docPr id="75" name="Picture 75" descr="NHS England">
                    <a:hlinkClick xmlns:a="http://schemas.openxmlformats.org/drawingml/2006/main" r:id="rId27" tooltip="&quot;NHS Engla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HS England">
                            <a:hlinkClick r:id="rId27" tooltip="&quot;NHS Engla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86E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71C4FA2" wp14:editId="7427DCC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227965</wp:posOffset>
                  </wp:positionV>
                  <wp:extent cx="1060450" cy="1060450"/>
                  <wp:effectExtent l="0" t="0" r="0" b="6350"/>
                  <wp:wrapSquare wrapText="bothSides"/>
                  <wp:docPr id="12" name="Picture 12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2852BC" w:rsidRDefault="002852BC" w:rsidP="00AD210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210D" w:rsidRDefault="00AD210D" w:rsidP="00AD210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Jersey is following the same vaccine programme as the UK</w:t>
            </w:r>
          </w:p>
          <w:p w:rsidR="00E600E4" w:rsidRDefault="00E600E4" w:rsidP="00E600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210D" w:rsidRDefault="00AD210D" w:rsidP="00EB0B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852BC" w:rsidTr="00170522">
        <w:tc>
          <w:tcPr>
            <w:tcW w:w="4106" w:type="dxa"/>
          </w:tcPr>
          <w:p w:rsidR="002852BC" w:rsidRDefault="005B186E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84CCF53" wp14:editId="75BA7CB0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104140</wp:posOffset>
                  </wp:positionV>
                  <wp:extent cx="1155700" cy="1155700"/>
                  <wp:effectExtent l="0" t="0" r="6350" b="0"/>
                  <wp:wrapSquare wrapText="bothSides"/>
                  <wp:docPr id="13" name="Picture 13" descr="Vaccine Tray">
                    <a:hlinkClick xmlns:a="http://schemas.openxmlformats.org/drawingml/2006/main" r:id="rId29" tooltip="&quot;Vaccine Tra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ccine Tray">
                            <a:hlinkClick r:id="rId29" tooltip="&quot;Vaccine Tra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2BC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E4E6E77" wp14:editId="71F08E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133350</wp:posOffset>
                  </wp:positionV>
                  <wp:extent cx="1155700" cy="1155700"/>
                  <wp:effectExtent l="0" t="0" r="6350" b="0"/>
                  <wp:wrapSquare wrapText="bothSides"/>
                  <wp:docPr id="6" name="Picture 6" descr="Vaccine Tray">
                    <a:hlinkClick xmlns:a="http://schemas.openxmlformats.org/drawingml/2006/main" r:id="rId29" tooltip="&quot;Vaccine Tra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ccine Tray">
                            <a:hlinkClick r:id="rId29" tooltip="&quot;Vaccine Tra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7730B" w:rsidRDefault="0057730B" w:rsidP="002852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2852BC" w:rsidP="002852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will</w:t>
            </w:r>
            <w:r w:rsidR="006D13F4">
              <w:rPr>
                <w:rFonts w:ascii="Comic Sans MS" w:hAnsi="Comic Sans MS"/>
                <w:sz w:val="28"/>
                <w:szCs w:val="28"/>
              </w:rPr>
              <w:t xml:space="preserve"> need to have two doses of the </w:t>
            </w:r>
            <w:r>
              <w:rPr>
                <w:rFonts w:ascii="Comic Sans MS" w:hAnsi="Comic Sans MS"/>
                <w:sz w:val="28"/>
                <w:szCs w:val="28"/>
              </w:rPr>
              <w:t>vaccine to be protected</w:t>
            </w:r>
          </w:p>
          <w:p w:rsidR="002852BC" w:rsidRDefault="002852BC" w:rsidP="002852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2852BC" w:rsidP="0092015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F7A57" w:rsidTr="00170522">
        <w:tc>
          <w:tcPr>
            <w:tcW w:w="4106" w:type="dxa"/>
          </w:tcPr>
          <w:p w:rsidR="003F7A57" w:rsidRDefault="003F7A57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F7A57" w:rsidRPr="0057730B" w:rsidRDefault="00135025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People who sho</w:t>
            </w:r>
            <w:r w:rsidR="00DA4673">
              <w:rPr>
                <w:rFonts w:ascii="Comic Sans MS" w:hAnsi="Comic Sans MS"/>
                <w:b/>
                <w:sz w:val="28"/>
                <w:szCs w:val="28"/>
              </w:rPr>
              <w:t>uld have the Coronavirus injection</w:t>
            </w:r>
          </w:p>
        </w:tc>
      </w:tr>
      <w:tr w:rsidR="00D53082" w:rsidTr="00170522">
        <w:tc>
          <w:tcPr>
            <w:tcW w:w="4106" w:type="dxa"/>
          </w:tcPr>
          <w:p w:rsidR="00D53082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4A69B7E" wp14:editId="76A80284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95250</wp:posOffset>
                  </wp:positionV>
                  <wp:extent cx="1270000" cy="1270000"/>
                  <wp:effectExtent l="0" t="0" r="6350" b="6350"/>
                  <wp:wrapSquare wrapText="bothSides"/>
                  <wp:docPr id="11" name="Picture 11" descr="Priority List">
                    <a:hlinkClick xmlns:a="http://schemas.openxmlformats.org/drawingml/2006/main" r:id="rId31" tooltip="&quot;Priority 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ority List">
                            <a:hlinkClick r:id="rId31" tooltip="&quot;Priority 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D53082" w:rsidRDefault="00D5308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2852B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 Jersey the </w:t>
            </w:r>
            <w:r w:rsidR="00DA4673">
              <w:rPr>
                <w:rFonts w:ascii="Comic Sans MS" w:hAnsi="Comic Sans MS"/>
                <w:sz w:val="28"/>
                <w:szCs w:val="28"/>
              </w:rPr>
              <w:t>first people to have the injection</w:t>
            </w:r>
            <w:r>
              <w:rPr>
                <w:rFonts w:ascii="Comic Sans MS" w:hAnsi="Comic Sans MS"/>
                <w:sz w:val="28"/>
                <w:szCs w:val="28"/>
              </w:rPr>
              <w:t xml:space="preserve"> are those at high risk of getting </w:t>
            </w:r>
            <w:r w:rsidR="00466DE8">
              <w:rPr>
                <w:rFonts w:ascii="Comic Sans MS" w:hAnsi="Comic Sans MS"/>
                <w:sz w:val="28"/>
                <w:szCs w:val="28"/>
              </w:rPr>
              <w:t>very</w:t>
            </w:r>
            <w:r>
              <w:rPr>
                <w:rFonts w:ascii="Comic Sans MS" w:hAnsi="Comic Sans MS"/>
                <w:sz w:val="28"/>
                <w:szCs w:val="28"/>
              </w:rPr>
              <w:t xml:space="preserve"> unwell if they get </w:t>
            </w:r>
            <w:r w:rsidR="00135025">
              <w:rPr>
                <w:rFonts w:ascii="Comic Sans MS" w:hAnsi="Comic Sans MS"/>
                <w:sz w:val="28"/>
                <w:szCs w:val="28"/>
              </w:rPr>
              <w:t>Coronav</w:t>
            </w:r>
            <w:r>
              <w:rPr>
                <w:rFonts w:ascii="Comic Sans MS" w:hAnsi="Comic Sans MS"/>
                <w:sz w:val="28"/>
                <w:szCs w:val="28"/>
              </w:rPr>
              <w:t>irus</w:t>
            </w:r>
          </w:p>
          <w:p w:rsidR="002852BC" w:rsidRDefault="002852B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53082" w:rsidTr="00170522">
        <w:tc>
          <w:tcPr>
            <w:tcW w:w="4106" w:type="dxa"/>
          </w:tcPr>
          <w:p w:rsidR="00D53082" w:rsidRDefault="00EB0B0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67588AD" wp14:editId="06091F1B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239395</wp:posOffset>
                  </wp:positionV>
                  <wp:extent cx="1022350" cy="1022350"/>
                  <wp:effectExtent l="0" t="0" r="6350" b="6350"/>
                  <wp:wrapSquare wrapText="bothSides"/>
                  <wp:docPr id="2" name="Picture 2" descr="Care Home">
                    <a:hlinkClick xmlns:a="http://schemas.openxmlformats.org/drawingml/2006/main" r:id="rId33" tooltip="&quot;Care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Home">
                            <a:hlinkClick r:id="rId33" tooltip="&quot;Care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C5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26FB0283" wp14:editId="069C1BCF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1416685</wp:posOffset>
                  </wp:positionV>
                  <wp:extent cx="1130300" cy="1130300"/>
                  <wp:effectExtent l="0" t="0" r="0" b="0"/>
                  <wp:wrapSquare wrapText="bothSides"/>
                  <wp:docPr id="35" name="Picture 35" descr="Staff Team Support">
                    <a:hlinkClick xmlns:a="http://schemas.openxmlformats.org/drawingml/2006/main" r:id="rId35" tooltip="&quot;Staff Team Supp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ff Team Support">
                            <a:hlinkClick r:id="rId35" tooltip="&quot;Staff Team Supp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D53082" w:rsidRDefault="00D5308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135025" w:rsidP="00536FB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r>
              <w:rPr>
                <w:rFonts w:ascii="Comic Sans MS" w:hAnsi="Comic Sans MS"/>
                <w:sz w:val="28"/>
                <w:szCs w:val="28"/>
              </w:rPr>
              <w:t>These people are</w:t>
            </w:r>
            <w:r w:rsidR="002852BC">
              <w:rPr>
                <w:rFonts w:ascii="Comic Sans MS" w:hAnsi="Comic Sans MS"/>
                <w:sz w:val="28"/>
                <w:szCs w:val="28"/>
              </w:rPr>
              <w:t>:</w:t>
            </w:r>
          </w:p>
          <w:bookmarkEnd w:id="0"/>
          <w:p w:rsidR="00EB0B05" w:rsidRDefault="00EB0B05" w:rsidP="002852B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2852BC" w:rsidP="002852B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older adults</w:t>
            </w:r>
          </w:p>
          <w:p w:rsidR="002852BC" w:rsidRDefault="002852BC" w:rsidP="002852B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front line health care workers</w:t>
            </w:r>
          </w:p>
          <w:p w:rsidR="002852BC" w:rsidRDefault="002852BC" w:rsidP="002852B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social care workers</w:t>
            </w:r>
          </w:p>
          <w:p w:rsidR="002852BC" w:rsidRDefault="002852BC" w:rsidP="002852B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people that live in care homes</w:t>
            </w:r>
          </w:p>
          <w:p w:rsidR="002852BC" w:rsidRPr="00466DE8" w:rsidRDefault="002852BC" w:rsidP="002852B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some people with a </w:t>
            </w:r>
            <w:r w:rsidR="0057730B" w:rsidRPr="00466DE8">
              <w:rPr>
                <w:rFonts w:ascii="Comic Sans MS" w:hAnsi="Comic Sans MS"/>
                <w:sz w:val="28"/>
                <w:szCs w:val="28"/>
              </w:rPr>
              <w:t>serious health condition</w:t>
            </w:r>
          </w:p>
          <w:p w:rsidR="002852BC" w:rsidRDefault="002852BC" w:rsidP="002852BC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:rsidR="00EB0B05" w:rsidRPr="002852BC" w:rsidRDefault="00EB0B05" w:rsidP="002852BC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53082" w:rsidTr="00170522">
        <w:tc>
          <w:tcPr>
            <w:tcW w:w="4106" w:type="dxa"/>
          </w:tcPr>
          <w:p w:rsidR="00D53082" w:rsidRDefault="003C40FB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2DE37ADD" wp14:editId="0AED3FA3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240665</wp:posOffset>
                  </wp:positionV>
                  <wp:extent cx="1555750" cy="1280160"/>
                  <wp:effectExtent l="0" t="0" r="6350" b="0"/>
                  <wp:wrapSquare wrapText="bothSides"/>
                  <wp:docPr id="26" name="collection-image-anim" descr="Covid Winter">
                    <a:hlinkClick xmlns:a="http://schemas.openxmlformats.org/drawingml/2006/main" r:id="rId37" tooltip="&quot;Covid Wi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Covid Winter">
                            <a:hlinkClick r:id="rId37" tooltip="&quot;Covid Wi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D53082" w:rsidRDefault="00D5308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852BC" w:rsidRDefault="00DA467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injection</w:t>
            </w:r>
            <w:r w:rsidR="002852BC">
              <w:rPr>
                <w:rFonts w:ascii="Comic Sans MS" w:hAnsi="Comic Sans MS"/>
                <w:sz w:val="28"/>
                <w:szCs w:val="28"/>
              </w:rPr>
              <w:t xml:space="preserve"> will be offered to other people at risk as soon as possible</w:t>
            </w:r>
          </w:p>
          <w:p w:rsidR="002852BC" w:rsidRDefault="002852B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7730B" w:rsidRDefault="0057730B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76E5D" w:rsidRDefault="00576E5D" w:rsidP="0057730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53082" w:rsidTr="00170522">
        <w:tc>
          <w:tcPr>
            <w:tcW w:w="4106" w:type="dxa"/>
          </w:tcPr>
          <w:p w:rsidR="00D53082" w:rsidRDefault="00D53082" w:rsidP="0057730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10" w:type="dxa"/>
          </w:tcPr>
          <w:p w:rsidR="00D53082" w:rsidRPr="0057730B" w:rsidRDefault="006D13F4" w:rsidP="00366D1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People </w:t>
            </w:r>
            <w:r w:rsidR="0057730B" w:rsidRPr="0057730B">
              <w:rPr>
                <w:rFonts w:ascii="Comic Sans MS" w:hAnsi="Comic Sans MS"/>
                <w:b/>
                <w:sz w:val="28"/>
                <w:szCs w:val="28"/>
              </w:rPr>
              <w:t>a</w:t>
            </w:r>
            <w:r>
              <w:rPr>
                <w:rFonts w:ascii="Comic Sans MS" w:hAnsi="Comic Sans MS"/>
                <w:b/>
                <w:sz w:val="28"/>
                <w:szCs w:val="28"/>
              </w:rPr>
              <w:t>t</w:t>
            </w:r>
            <w:r w:rsidR="00135025">
              <w:rPr>
                <w:rFonts w:ascii="Comic Sans MS" w:hAnsi="Comic Sans MS"/>
                <w:b/>
                <w:sz w:val="28"/>
                <w:szCs w:val="28"/>
              </w:rPr>
              <w:t xml:space="preserve"> higher risk of getting Coronav</w:t>
            </w:r>
            <w:r>
              <w:rPr>
                <w:rFonts w:ascii="Comic Sans MS" w:hAnsi="Comic Sans MS"/>
                <w:b/>
                <w:sz w:val="28"/>
                <w:szCs w:val="28"/>
              </w:rPr>
              <w:t>irus</w:t>
            </w:r>
          </w:p>
        </w:tc>
      </w:tr>
      <w:tr w:rsidR="00BE783E" w:rsidTr="00170522">
        <w:tc>
          <w:tcPr>
            <w:tcW w:w="4106" w:type="dxa"/>
          </w:tcPr>
          <w:p w:rsidR="00BE783E" w:rsidRDefault="003C40FB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AAF1167" wp14:editId="393B774F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304800</wp:posOffset>
                  </wp:positionV>
                  <wp:extent cx="1327150" cy="1327150"/>
                  <wp:effectExtent l="0" t="0" r="6350" b="6350"/>
                  <wp:wrapSquare wrapText="bothSides"/>
                  <wp:docPr id="1" name="Picture 1" descr="Doctor Cubicle PPE">
                    <a:hlinkClick xmlns:a="http://schemas.openxmlformats.org/drawingml/2006/main" r:id="rId39" tooltip="&quot;Doctor Cubicle PP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ctor Cubicle PPE">
                            <a:hlinkClick r:id="rId39" tooltip="&quot;Doctor Cubicle PP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EF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95CD1D7" wp14:editId="38EAEB2A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1888490</wp:posOffset>
                  </wp:positionV>
                  <wp:extent cx="1250950" cy="1250950"/>
                  <wp:effectExtent l="0" t="0" r="6350" b="6350"/>
                  <wp:wrapSquare wrapText="bothSides"/>
                  <wp:docPr id="14" name="Picture 14" descr="Care Home">
                    <a:hlinkClick xmlns:a="http://schemas.openxmlformats.org/drawingml/2006/main" r:id="rId33" tooltip="&quot;Care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Home">
                            <a:hlinkClick r:id="rId33" tooltip="&quot;Care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13007F" w:rsidRDefault="0013007F" w:rsidP="001300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E783E" w:rsidRDefault="00135025" w:rsidP="0013007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DA4673">
              <w:rPr>
                <w:rFonts w:ascii="Comic Sans MS" w:hAnsi="Comic Sans MS"/>
                <w:sz w:val="28"/>
                <w:szCs w:val="28"/>
              </w:rPr>
              <w:t>ou should have the Coronavirus injection</w:t>
            </w:r>
            <w:r w:rsidR="0057730B">
              <w:rPr>
                <w:rFonts w:ascii="Comic Sans MS" w:hAnsi="Comic Sans MS"/>
                <w:sz w:val="28"/>
                <w:szCs w:val="28"/>
              </w:rPr>
              <w:t xml:space="preserve"> if you are:</w:t>
            </w:r>
          </w:p>
          <w:p w:rsidR="00466DE8" w:rsidRDefault="00466DE8" w:rsidP="0057730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66DE8" w:rsidRDefault="00135025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 a</w:t>
            </w:r>
            <w:r w:rsidR="00466DE8">
              <w:rPr>
                <w:rFonts w:ascii="Comic Sans MS" w:hAnsi="Comic Sans MS"/>
                <w:sz w:val="28"/>
                <w:szCs w:val="28"/>
              </w:rPr>
              <w:t>dult living or working in a care home for the elderly</w:t>
            </w:r>
          </w:p>
          <w:p w:rsidR="00466DE8" w:rsidRDefault="0013007F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a</w:t>
            </w:r>
            <w:r w:rsidR="00466DE8">
              <w:rPr>
                <w:rFonts w:ascii="Comic Sans MS" w:hAnsi="Comic Sans MS"/>
                <w:sz w:val="28"/>
                <w:szCs w:val="28"/>
              </w:rPr>
              <w:t xml:space="preserve"> frontline healthcare worker</w:t>
            </w:r>
          </w:p>
          <w:p w:rsidR="00466DE8" w:rsidRDefault="0013007F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</w:t>
            </w:r>
            <w:r w:rsidR="00466DE8">
              <w:rPr>
                <w:rFonts w:ascii="Comic Sans MS" w:hAnsi="Comic Sans MS"/>
                <w:sz w:val="28"/>
                <w:szCs w:val="28"/>
              </w:rPr>
              <w:t>frontline social care worker</w:t>
            </w:r>
          </w:p>
          <w:p w:rsidR="00466DE8" w:rsidRDefault="0013007F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 c</w:t>
            </w:r>
            <w:r w:rsidR="00466DE8">
              <w:rPr>
                <w:rFonts w:ascii="Comic Sans MS" w:hAnsi="Comic Sans MS"/>
                <w:sz w:val="28"/>
                <w:szCs w:val="28"/>
              </w:rPr>
              <w:t>arer looking after older adults in their own homes</w:t>
            </w:r>
          </w:p>
          <w:p w:rsidR="00466DE8" w:rsidRDefault="0013007F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466DE8">
              <w:rPr>
                <w:rFonts w:ascii="Comic Sans MS" w:hAnsi="Comic Sans MS"/>
                <w:sz w:val="28"/>
                <w:szCs w:val="28"/>
              </w:rPr>
              <w:t>ged 65 years and over</w:t>
            </w:r>
          </w:p>
          <w:p w:rsidR="00466DE8" w:rsidRPr="00466DE8" w:rsidRDefault="0013007F" w:rsidP="00466DE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135025">
              <w:rPr>
                <w:rFonts w:ascii="Comic Sans MS" w:hAnsi="Comic Sans MS"/>
                <w:sz w:val="28"/>
                <w:szCs w:val="28"/>
              </w:rPr>
              <w:t>n the high risk g</w:t>
            </w:r>
            <w:r w:rsidR="00466DE8">
              <w:rPr>
                <w:rFonts w:ascii="Comic Sans MS" w:hAnsi="Comic Sans MS"/>
                <w:sz w:val="28"/>
                <w:szCs w:val="28"/>
              </w:rPr>
              <w:t>roup</w:t>
            </w:r>
          </w:p>
          <w:p w:rsidR="0057730B" w:rsidRDefault="0057730B" w:rsidP="0057730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E783E" w:rsidTr="00170522">
        <w:tc>
          <w:tcPr>
            <w:tcW w:w="4106" w:type="dxa"/>
          </w:tcPr>
          <w:p w:rsidR="00BE783E" w:rsidRDefault="00067263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274C7DBB" wp14:editId="3C802FBF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728345</wp:posOffset>
                  </wp:positionV>
                  <wp:extent cx="1212850" cy="1212850"/>
                  <wp:effectExtent l="0" t="0" r="6350" b="6350"/>
                  <wp:wrapSquare wrapText="bothSides"/>
                  <wp:docPr id="39" name="Picture 39" descr="Read letter">
                    <a:hlinkClick xmlns:a="http://schemas.openxmlformats.org/drawingml/2006/main" r:id="rId41" tooltip="&quot;Read let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ad letter">
                            <a:hlinkClick r:id="rId41" tooltip="&quot;Read let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CB490CD" wp14:editId="5623B6DA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55245</wp:posOffset>
                  </wp:positionV>
                  <wp:extent cx="1739900" cy="62992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BE783E" w:rsidRDefault="00BE783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0BA" w:rsidRDefault="00135025" w:rsidP="00823EF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Your d</w:t>
            </w:r>
            <w:r w:rsidR="008D70BA">
              <w:rPr>
                <w:rFonts w:ascii="Comic Sans MS" w:hAnsi="Comic Sans MS"/>
                <w:sz w:val="28"/>
                <w:szCs w:val="28"/>
              </w:rPr>
              <w:t>octor will have sent you a letter telling you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that you are high r</w:t>
            </w:r>
            <w:r w:rsidR="00602BE5">
              <w:rPr>
                <w:rFonts w:ascii="Comic Sans MS" w:hAnsi="Comic Sans MS"/>
                <w:sz w:val="28"/>
                <w:szCs w:val="28"/>
              </w:rPr>
              <w:t>isk and if</w:t>
            </w:r>
            <w:r w:rsidR="00DA4673">
              <w:rPr>
                <w:rFonts w:ascii="Comic Sans MS" w:hAnsi="Comic Sans MS"/>
                <w:sz w:val="28"/>
                <w:szCs w:val="28"/>
              </w:rPr>
              <w:t xml:space="preserve"> you should have the injection</w:t>
            </w:r>
          </w:p>
          <w:p w:rsidR="00602BE5" w:rsidRDefault="00602BE5" w:rsidP="00602B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2BE5" w:rsidRDefault="00602BE5" w:rsidP="00602BE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E783E" w:rsidTr="00170522">
        <w:tc>
          <w:tcPr>
            <w:tcW w:w="4106" w:type="dxa"/>
          </w:tcPr>
          <w:p w:rsidR="00BE783E" w:rsidRDefault="00EB0B0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332AB3BF" wp14:editId="083E651B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1098550</wp:posOffset>
                  </wp:positionV>
                  <wp:extent cx="1104900" cy="1104900"/>
                  <wp:effectExtent l="0" t="0" r="0" b="0"/>
                  <wp:wrapSquare wrapText="bothSides"/>
                  <wp:docPr id="49" name="Picture 49" descr="Think3">
                    <a:hlinkClick xmlns:a="http://schemas.openxmlformats.org/drawingml/2006/main" r:id="rId44" tooltip="&quot;Think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3">
                            <a:hlinkClick r:id="rId44" tooltip="&quot;Think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067263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5CB9718F" wp14:editId="51464FF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234950</wp:posOffset>
                  </wp:positionV>
                  <wp:extent cx="1841500" cy="666750"/>
                  <wp:effectExtent l="0" t="0" r="635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BE783E" w:rsidRDefault="00BE783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2BE5" w:rsidRDefault="00135025" w:rsidP="008D70B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Please call your d</w:t>
            </w:r>
            <w:r w:rsidR="00602BE5">
              <w:rPr>
                <w:rFonts w:ascii="Comic Sans MS" w:hAnsi="Comic Sans MS"/>
                <w:sz w:val="28"/>
                <w:szCs w:val="28"/>
              </w:rPr>
              <w:t>octor if you:</w:t>
            </w:r>
          </w:p>
          <w:p w:rsidR="00602BE5" w:rsidRDefault="00602BE5" w:rsidP="008D70B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2BE5" w:rsidRDefault="0013007F" w:rsidP="00602BE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602BE5">
              <w:rPr>
                <w:rFonts w:ascii="Comic Sans MS" w:hAnsi="Comic Sans MS"/>
                <w:sz w:val="28"/>
                <w:szCs w:val="28"/>
              </w:rPr>
              <w:t>re in the high risk group and have n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ot had a letter </w:t>
            </w:r>
          </w:p>
          <w:p w:rsidR="00602BE5" w:rsidRDefault="0013007F" w:rsidP="00602BE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602BE5">
              <w:rPr>
                <w:rFonts w:ascii="Comic Sans MS" w:hAnsi="Comic Sans MS"/>
                <w:sz w:val="28"/>
                <w:szCs w:val="28"/>
              </w:rPr>
              <w:t>ou think you are at a higher risk</w:t>
            </w:r>
          </w:p>
          <w:p w:rsidR="00602BE5" w:rsidRPr="00602BE5" w:rsidRDefault="0013007F" w:rsidP="00602BE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602BE5">
              <w:rPr>
                <w:rFonts w:ascii="Comic Sans MS" w:hAnsi="Comic Sans MS"/>
                <w:sz w:val="28"/>
                <w:szCs w:val="28"/>
              </w:rPr>
              <w:t>ou are worried</w:t>
            </w:r>
          </w:p>
          <w:p w:rsidR="008D70BA" w:rsidRDefault="008D70BA" w:rsidP="008D70B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E783E" w:rsidTr="00170522">
        <w:tc>
          <w:tcPr>
            <w:tcW w:w="4106" w:type="dxa"/>
          </w:tcPr>
          <w:p w:rsidR="00BE783E" w:rsidRDefault="00067263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1177A356" wp14:editId="35C1C879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5645150</wp:posOffset>
                  </wp:positionV>
                  <wp:extent cx="1206500" cy="1206500"/>
                  <wp:effectExtent l="0" t="0" r="0" b="0"/>
                  <wp:wrapSquare wrapText="bothSides"/>
                  <wp:docPr id="40" name="Picture 1" descr="Zahra 3">
                    <a:hlinkClick xmlns:a="http://schemas.openxmlformats.org/drawingml/2006/main" r:id="rId46" tooltip="&quot;Zahr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hra 3">
                            <a:hlinkClick r:id="rId46" tooltip="&quot;Zahra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C5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634A691" wp14:editId="0CE6F600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4396740</wp:posOffset>
                  </wp:positionV>
                  <wp:extent cx="1066800" cy="1066800"/>
                  <wp:effectExtent l="0" t="0" r="0" b="0"/>
                  <wp:wrapSquare wrapText="bothSides"/>
                  <wp:docPr id="33" name="Picture 33" descr="Heart 2">
                    <a:hlinkClick xmlns:a="http://schemas.openxmlformats.org/drawingml/2006/main" r:id="rId48" tooltip="&quot;Hear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art 2">
                            <a:hlinkClick r:id="rId48" tooltip="&quot;Hear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C5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3781201" wp14:editId="00576617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2961640</wp:posOffset>
                  </wp:positionV>
                  <wp:extent cx="984250" cy="984250"/>
                  <wp:effectExtent l="0" t="0" r="0" b="6350"/>
                  <wp:wrapSquare wrapText="bothSides"/>
                  <wp:docPr id="32" name="Picture 32" descr="Lungs 2">
                    <a:hlinkClick xmlns:a="http://schemas.openxmlformats.org/drawingml/2006/main" r:id="rId50" tooltip="&quot;Lung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ungs 2">
                            <a:hlinkClick r:id="rId50" tooltip="&quot;Lung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C5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33F43CE6" wp14:editId="3BD11468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1640840</wp:posOffset>
                  </wp:positionV>
                  <wp:extent cx="984250" cy="984250"/>
                  <wp:effectExtent l="0" t="0" r="0" b="6350"/>
                  <wp:wrapSquare wrapText="bothSides"/>
                  <wp:docPr id="31" name="Picture 31" descr="Thumbs up2">
                    <a:hlinkClick xmlns:a="http://schemas.openxmlformats.org/drawingml/2006/main" r:id="rId52" tooltip="&quot;Thumbs up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s up2">
                            <a:hlinkClick r:id="rId52" tooltip="&quot;Thumbs up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78C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F089B44" wp14:editId="68397676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193040</wp:posOffset>
                  </wp:positionV>
                  <wp:extent cx="1219200" cy="1219200"/>
                  <wp:effectExtent l="0" t="0" r="0" b="0"/>
                  <wp:wrapSquare wrapText="bothSides"/>
                  <wp:docPr id="27" name="Picture 27" descr="Cancer">
                    <a:hlinkClick xmlns:a="http://schemas.openxmlformats.org/drawingml/2006/main" r:id="rId54" tooltip="&quot;C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ncer">
                            <a:hlinkClick r:id="rId54" tooltip="&quot;C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BE783E" w:rsidRDefault="00BE783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2BE5" w:rsidRDefault="00DA467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injection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 will </w:t>
            </w:r>
            <w:r w:rsidR="00602BE5">
              <w:rPr>
                <w:rFonts w:ascii="Comic Sans MS" w:hAnsi="Comic Sans MS"/>
                <w:sz w:val="28"/>
                <w:szCs w:val="28"/>
              </w:rPr>
              <w:t>be offered to young people aged 16 years old and over if they have these health conditions:</w:t>
            </w:r>
          </w:p>
          <w:p w:rsidR="00602BE5" w:rsidRDefault="00602BE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2BE5" w:rsidRDefault="00602BE5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type of blood cancer</w:t>
            </w:r>
          </w:p>
          <w:p w:rsidR="00602BE5" w:rsidRDefault="00602BE5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Diabetes</w:t>
            </w:r>
          </w:p>
          <w:p w:rsidR="00602BE5" w:rsidRDefault="00602BE5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Dementia</w:t>
            </w:r>
          </w:p>
          <w:p w:rsidR="00602BE5" w:rsidRDefault="00602BE5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heart problem</w:t>
            </w:r>
          </w:p>
          <w:p w:rsidR="00602BE5" w:rsidRDefault="00602BE5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chest</w:t>
            </w:r>
            <w:r w:rsidR="00C47E2C">
              <w:rPr>
                <w:rFonts w:ascii="Comic Sans MS" w:hAnsi="Comic Sans MS"/>
                <w:sz w:val="28"/>
                <w:szCs w:val="28"/>
              </w:rPr>
              <w:t xml:space="preserve"> or breathing problem or condition</w:t>
            </w:r>
          </w:p>
          <w:p w:rsidR="00C47E2C" w:rsidRDefault="00C47E2C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Kidney disease</w:t>
            </w:r>
          </w:p>
          <w:p w:rsidR="00C47E2C" w:rsidRDefault="00C47E2C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Liver disease</w:t>
            </w:r>
          </w:p>
          <w:p w:rsidR="00C47E2C" w:rsidRDefault="00C47E2C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Lowered immunity from a disease or treatment</w:t>
            </w:r>
          </w:p>
          <w:p w:rsidR="00C47E2C" w:rsidRDefault="00C47E2C" w:rsidP="00602BE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Rheumatoid arthritis, lupus or psoriasis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Having an organ transplant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Having had a stroke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nerve or muscle wasting condition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severe or profound Learning Disability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problem with your spleen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Being very overweight </w:t>
            </w:r>
          </w:p>
          <w:p w:rsidR="00C47E2C" w:rsidRDefault="00C47E2C" w:rsidP="00C47E2C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Having a severe mental illness </w:t>
            </w:r>
          </w:p>
          <w:p w:rsidR="00371F86" w:rsidRPr="00C47E2C" w:rsidRDefault="00371F86" w:rsidP="00371F86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E783E" w:rsidTr="00170522">
        <w:tc>
          <w:tcPr>
            <w:tcW w:w="4106" w:type="dxa"/>
          </w:tcPr>
          <w:p w:rsidR="00BE783E" w:rsidRDefault="00BE783E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BE783E" w:rsidRPr="00371F86" w:rsidRDefault="00135025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</w:t>
            </w:r>
            <w:r w:rsidR="00DA4673">
              <w:rPr>
                <w:rFonts w:ascii="Comic Sans MS" w:hAnsi="Comic Sans MS"/>
                <w:b/>
                <w:sz w:val="28"/>
                <w:szCs w:val="28"/>
              </w:rPr>
              <w:t>eople who can’t have the injection</w:t>
            </w:r>
          </w:p>
        </w:tc>
      </w:tr>
      <w:tr w:rsidR="00BE783E" w:rsidTr="00170522">
        <w:tc>
          <w:tcPr>
            <w:tcW w:w="4106" w:type="dxa"/>
          </w:tcPr>
          <w:p w:rsidR="00BE783E" w:rsidRDefault="00EB0B0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7F82893F" wp14:editId="4DD823CE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442595</wp:posOffset>
                  </wp:positionV>
                  <wp:extent cx="920750" cy="920750"/>
                  <wp:effectExtent l="0" t="0" r="0" b="0"/>
                  <wp:wrapSquare wrapText="bothSides"/>
                  <wp:docPr id="34" name="Picture 34" descr="Pregnant">
                    <a:hlinkClick xmlns:a="http://schemas.openxmlformats.org/drawingml/2006/main" r:id="rId56" tooltip="&quot;Pregna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regnant">
                            <a:hlinkClick r:id="rId56" tooltip="&quot;Pregna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77E281A8" wp14:editId="4794F27B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292100</wp:posOffset>
                  </wp:positionV>
                  <wp:extent cx="1231900" cy="1231900"/>
                  <wp:effectExtent l="0" t="0" r="0" b="0"/>
                  <wp:wrapSquare wrapText="bothSides"/>
                  <wp:docPr id="41" name="Picture 41" descr="Blow nose tissue">
                    <a:hlinkClick xmlns:a="http://schemas.openxmlformats.org/drawingml/2006/main" r:id="rId58" tooltip="&quot;Blow nose tiss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w nose tissue">
                            <a:hlinkClick r:id="rId58" tooltip="&quot;Blow nose tiss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BE783E" w:rsidRDefault="00481B87" w:rsidP="00DA46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 people who have severe a</w:t>
            </w:r>
            <w:r w:rsidR="00920151">
              <w:rPr>
                <w:rFonts w:ascii="Comic Sans MS" w:hAnsi="Comic Sans MS"/>
                <w:sz w:val="28"/>
                <w:szCs w:val="28"/>
              </w:rPr>
              <w:t>llergies cannot have the injection</w:t>
            </w:r>
          </w:p>
          <w:p w:rsidR="00481B87" w:rsidRDefault="00481B87" w:rsidP="00DA467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People who are very unwell or women that are pregnant will </w:t>
            </w:r>
            <w:r w:rsidR="00920151">
              <w:rPr>
                <w:rFonts w:ascii="Comic Sans MS" w:hAnsi="Comic Sans MS"/>
                <w:sz w:val="28"/>
                <w:szCs w:val="28"/>
              </w:rPr>
              <w:t>need to wait to have the injection</w:t>
            </w:r>
          </w:p>
        </w:tc>
      </w:tr>
      <w:tr w:rsidR="00BE783E" w:rsidTr="00170522">
        <w:tc>
          <w:tcPr>
            <w:tcW w:w="4106" w:type="dxa"/>
          </w:tcPr>
          <w:p w:rsidR="00BE783E" w:rsidRDefault="00BE783E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BE783E" w:rsidRDefault="006D13F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How the injection will protect you</w:t>
            </w:r>
          </w:p>
        </w:tc>
      </w:tr>
      <w:tr w:rsidR="00BE783E" w:rsidTr="00170522">
        <w:tc>
          <w:tcPr>
            <w:tcW w:w="4106" w:type="dxa"/>
          </w:tcPr>
          <w:p w:rsidR="00BE783E" w:rsidRDefault="002B4C58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8273A9E" wp14:editId="54008262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78105</wp:posOffset>
                  </wp:positionV>
                  <wp:extent cx="1028700" cy="1028700"/>
                  <wp:effectExtent l="0" t="0" r="0" b="0"/>
                  <wp:wrapSquare wrapText="bothSides"/>
                  <wp:docPr id="29" name="Picture 29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E783E" w:rsidRDefault="00DA467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injection </w:t>
            </w:r>
            <w:r w:rsidR="00481B87" w:rsidRPr="00481B87">
              <w:rPr>
                <w:rFonts w:ascii="Comic Sans MS" w:hAnsi="Comic Sans MS"/>
                <w:sz w:val="28"/>
                <w:szCs w:val="28"/>
              </w:rPr>
              <w:t xml:space="preserve">will reduce the </w:t>
            </w:r>
            <w:r w:rsidR="006D13F4">
              <w:rPr>
                <w:rFonts w:ascii="Comic Sans MS" w:hAnsi="Comic Sans MS"/>
                <w:sz w:val="28"/>
                <w:szCs w:val="28"/>
              </w:rPr>
              <w:t>chance of you getting C</w:t>
            </w:r>
            <w:r w:rsidR="00135025">
              <w:rPr>
                <w:rFonts w:ascii="Comic Sans MS" w:hAnsi="Comic Sans MS"/>
                <w:sz w:val="28"/>
                <w:szCs w:val="28"/>
              </w:rPr>
              <w:t>orona</w:t>
            </w:r>
            <w:r w:rsidR="00481B87" w:rsidRPr="00481B87">
              <w:rPr>
                <w:rFonts w:ascii="Comic Sans MS" w:hAnsi="Comic Sans MS"/>
                <w:sz w:val="28"/>
                <w:szCs w:val="28"/>
              </w:rPr>
              <w:t>virus</w:t>
            </w:r>
          </w:p>
          <w:p w:rsidR="0097078C" w:rsidRPr="00481B87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5B6CC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296D247" wp14:editId="5F0DBE1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022350" cy="1022350"/>
                  <wp:effectExtent l="0" t="0" r="0" b="6350"/>
                  <wp:wrapSquare wrapText="bothSides"/>
                  <wp:docPr id="42" name="Picture 42" descr="Days">
                    <a:hlinkClick xmlns:a="http://schemas.openxmlformats.org/drawingml/2006/main" r:id="rId60" tooltip="&quot;Day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s">
                            <a:hlinkClick r:id="rId60" tooltip="&quot;Day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D4353F3" wp14:editId="0AF85CF5">
                  <wp:extent cx="965200" cy="965200"/>
                  <wp:effectExtent l="0" t="0" r="0" b="6350"/>
                  <wp:docPr id="43" name="Picture 43" descr="Days">
                    <a:hlinkClick xmlns:a="http://schemas.openxmlformats.org/drawingml/2006/main" r:id="rId60" tooltip="&quot;Day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ys">
                            <a:hlinkClick r:id="rId60" tooltip="&quot;Day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481B87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can take a few weeks for your body to build up a protection</w:t>
            </w:r>
          </w:p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1C6C6A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7512E803" wp14:editId="715BA017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184150</wp:posOffset>
                  </wp:positionV>
                  <wp:extent cx="1143000" cy="1143000"/>
                  <wp:effectExtent l="0" t="0" r="0" b="0"/>
                  <wp:wrapSquare wrapText="bothSides"/>
                  <wp:docPr id="47" name="Picture 47" descr="Coronavirus 2">
                    <a:hlinkClick xmlns:a="http://schemas.openxmlformats.org/drawingml/2006/main" r:id="rId62" tooltip="&quot;Coronaviru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ronavirus 2">
                            <a:hlinkClick r:id="rId62" tooltip="&quot;Coronaviru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3198CDD" wp14:editId="663DD38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419100</wp:posOffset>
                  </wp:positionV>
                  <wp:extent cx="927100" cy="927100"/>
                  <wp:effectExtent l="0" t="0" r="6350" b="6350"/>
                  <wp:wrapSquare wrapText="bothSides"/>
                  <wp:docPr id="48" name="Picture 48" descr="Cross No">
                    <a:hlinkClick xmlns:a="http://schemas.openxmlformats.org/drawingml/2006/main" r:id="rId2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oss No">
                            <a:hlinkClick r:id="rId2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7078C" w:rsidRDefault="006D13F4" w:rsidP="001C6C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should not catch C</w:t>
            </w:r>
            <w:r w:rsidR="001C6C6A">
              <w:rPr>
                <w:rFonts w:ascii="Comic Sans MS" w:hAnsi="Comic Sans MS"/>
                <w:sz w:val="28"/>
                <w:szCs w:val="28"/>
              </w:rPr>
              <w:t>oronavirus now that you have had the injection</w:t>
            </w:r>
          </w:p>
        </w:tc>
      </w:tr>
      <w:tr w:rsidR="001C6C6A" w:rsidTr="00170522">
        <w:tc>
          <w:tcPr>
            <w:tcW w:w="4106" w:type="dxa"/>
          </w:tcPr>
          <w:p w:rsidR="001C6C6A" w:rsidRDefault="001C6C6A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6CE8A254" wp14:editId="33A86AE0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16510</wp:posOffset>
                  </wp:positionV>
                  <wp:extent cx="1103630" cy="1016000"/>
                  <wp:effectExtent l="0" t="0" r="1270" b="0"/>
                  <wp:wrapSquare wrapText="bothSides"/>
                  <wp:docPr id="46" name="Picture 46" descr="Wellbeing 2">
                    <a:hlinkClick xmlns:a="http://schemas.openxmlformats.org/drawingml/2006/main" r:id="rId64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lbeing 2">
                            <a:hlinkClick r:id="rId64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1C6C6A" w:rsidRDefault="001C6C6A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C6C6A" w:rsidRDefault="006D13F4" w:rsidP="001C6C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do catch C</w:t>
            </w:r>
            <w:r w:rsidR="001C6C6A" w:rsidRPr="00536667">
              <w:rPr>
                <w:rFonts w:ascii="Comic Sans MS" w:hAnsi="Comic Sans MS"/>
                <w:sz w:val="28"/>
                <w:szCs w:val="28"/>
              </w:rPr>
              <w:t>oronavirus you should not be very ill</w:t>
            </w:r>
          </w:p>
          <w:p w:rsidR="001C6C6A" w:rsidRDefault="001C6C6A" w:rsidP="001C6C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71F86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71F86" w:rsidRPr="00371F86" w:rsidRDefault="00DA4673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Side effects from the injection</w:t>
            </w:r>
          </w:p>
        </w:tc>
      </w:tr>
      <w:tr w:rsidR="00371F86" w:rsidTr="00170522">
        <w:tc>
          <w:tcPr>
            <w:tcW w:w="4106" w:type="dxa"/>
          </w:tcPr>
          <w:p w:rsidR="00371F86" w:rsidRDefault="005B6CC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5F18DEAD" wp14:editId="582381BE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214630</wp:posOffset>
                  </wp:positionV>
                  <wp:extent cx="1314450" cy="1314450"/>
                  <wp:effectExtent l="0" t="0" r="0" b="0"/>
                  <wp:wrapSquare wrapText="bothSides"/>
                  <wp:docPr id="45" name="Picture 45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B6CCC" w:rsidRDefault="005B6CCC" w:rsidP="005B6C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6CCC" w:rsidRDefault="005B6CCC" w:rsidP="005B6C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Sometimes injections can make you feel ill</w:t>
            </w:r>
          </w:p>
          <w:p w:rsidR="00823EF8" w:rsidRDefault="005B6CCC" w:rsidP="005B6C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 called side effects</w:t>
            </w:r>
          </w:p>
          <w:p w:rsidR="005B6CCC" w:rsidRDefault="005B6CC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81B87" w:rsidRDefault="00481B87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 people will not get any</w:t>
            </w:r>
          </w:p>
          <w:p w:rsidR="00481B87" w:rsidRDefault="00481B87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5B6CC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65352944" wp14:editId="437D0E56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730250</wp:posOffset>
                  </wp:positionV>
                  <wp:extent cx="1600200" cy="1600200"/>
                  <wp:effectExtent l="0" t="0" r="0" b="0"/>
                  <wp:wrapSquare wrapText="bothSides"/>
                  <wp:docPr id="44" name="Picture 44" descr="Coronavirus Symptoms">
                    <a:hlinkClick xmlns:a="http://schemas.openxmlformats.org/drawingml/2006/main" r:id="rId66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ronavirus Symptoms">
                            <a:hlinkClick r:id="rId66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C2507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Side effects that are common:</w:t>
            </w:r>
          </w:p>
          <w:p w:rsidR="00C25072" w:rsidRDefault="00C2507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25072" w:rsidRDefault="00C25072" w:rsidP="00C25072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Having a pain in your arm for a few days where you had the injection</w:t>
            </w:r>
          </w:p>
          <w:p w:rsidR="00C25072" w:rsidRDefault="00C25072" w:rsidP="00C25072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Feeling tired</w:t>
            </w:r>
          </w:p>
          <w:p w:rsidR="00C25072" w:rsidRDefault="00C25072" w:rsidP="00C25072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Headache</w:t>
            </w:r>
          </w:p>
          <w:p w:rsidR="00C25072" w:rsidRDefault="00C25072" w:rsidP="00C25072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General aches and mild flu symptoms</w:t>
            </w:r>
          </w:p>
          <w:p w:rsidR="00C25072" w:rsidRPr="00C25072" w:rsidRDefault="00C25072" w:rsidP="00C25072">
            <w:pPr>
              <w:pStyle w:val="ListParagraph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C25072" w:rsidRDefault="00C2507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Side effects should last less than a week</w:t>
            </w:r>
          </w:p>
        </w:tc>
      </w:tr>
      <w:tr w:rsidR="00371F86" w:rsidTr="00170522">
        <w:tc>
          <w:tcPr>
            <w:tcW w:w="4106" w:type="dxa"/>
          </w:tcPr>
          <w:p w:rsidR="00371F86" w:rsidRDefault="002B4C58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F9BE404" wp14:editId="0A874114">
                  <wp:extent cx="1327150" cy="1327150"/>
                  <wp:effectExtent l="0" t="0" r="0" b="6350"/>
                  <wp:docPr id="36" name="Picture 36" descr="Tablets">
                    <a:hlinkClick xmlns:a="http://schemas.openxmlformats.org/drawingml/2006/main" r:id="rId67" tooltip="&quot;Tabl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ablets">
                            <a:hlinkClick r:id="rId67" tooltip="&quot;Tabl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B4C58" w:rsidRDefault="002B4C58" w:rsidP="002B4C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feel unwell you can take paracetamol</w:t>
            </w:r>
          </w:p>
          <w:p w:rsidR="0097078C" w:rsidRDefault="002B4C58" w:rsidP="002B4C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Follow the directions on the box or ask someone to help you</w:t>
            </w:r>
          </w:p>
          <w:p w:rsidR="00373B06" w:rsidRDefault="00373B06" w:rsidP="002B4C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2B4C58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01D844A8" wp14:editId="60CE90D5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71755</wp:posOffset>
                  </wp:positionV>
                  <wp:extent cx="1238250" cy="1238250"/>
                  <wp:effectExtent l="0" t="0" r="0" b="0"/>
                  <wp:wrapSquare wrapText="bothSides"/>
                  <wp:docPr id="37" name="Picture 37" descr="Nurse No Uniform 1">
                    <a:hlinkClick xmlns:a="http://schemas.openxmlformats.org/drawingml/2006/main" r:id="rId69" tooltip="&quot;Nurse No Uniform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urse No Uniform 1">
                            <a:hlinkClick r:id="rId69" tooltip="&quot;Nurse No Uniform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C2507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If you have a fever or are worried please call your </w:t>
            </w:r>
            <w:r w:rsidR="00135025">
              <w:rPr>
                <w:rFonts w:ascii="Comic Sans MS" w:hAnsi="Comic Sans MS"/>
                <w:sz w:val="28"/>
                <w:szCs w:val="28"/>
              </w:rPr>
              <w:t>d</w:t>
            </w:r>
            <w:r>
              <w:rPr>
                <w:rFonts w:ascii="Comic Sans MS" w:hAnsi="Comic Sans MS"/>
                <w:sz w:val="28"/>
                <w:szCs w:val="28"/>
              </w:rPr>
              <w:t>octor and te</w:t>
            </w:r>
            <w:r w:rsidR="00DA4673">
              <w:rPr>
                <w:rFonts w:ascii="Comic Sans MS" w:hAnsi="Comic Sans MS"/>
                <w:sz w:val="28"/>
                <w:szCs w:val="28"/>
              </w:rPr>
              <w:t>ll them you have had the injection</w:t>
            </w:r>
          </w:p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71F86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71F86" w:rsidRPr="00345AC1" w:rsidRDefault="00DA4673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Can I catch Coronavirus from the injection</w:t>
            </w:r>
            <w:r w:rsidR="00345AC1" w:rsidRPr="00345AC1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</w:tc>
      </w:tr>
      <w:tr w:rsidR="00371F86" w:rsidTr="00170522">
        <w:tc>
          <w:tcPr>
            <w:tcW w:w="4106" w:type="dxa"/>
          </w:tcPr>
          <w:p w:rsidR="00371F86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4873CF45" wp14:editId="1DE36269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440055</wp:posOffset>
                  </wp:positionV>
                  <wp:extent cx="641350" cy="641350"/>
                  <wp:effectExtent l="0" t="0" r="6350" b="6350"/>
                  <wp:wrapSquare wrapText="bothSides"/>
                  <wp:docPr id="55" name="Picture 55" descr="Cross No">
                    <a:hlinkClick xmlns:a="http://schemas.openxmlformats.org/drawingml/2006/main" r:id="rId71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>
                            <a:hlinkClick r:id="rId71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37430F8A" wp14:editId="22B8003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148590</wp:posOffset>
                  </wp:positionV>
                  <wp:extent cx="1092200" cy="1092200"/>
                  <wp:effectExtent l="0" t="0" r="0" b="0"/>
                  <wp:wrapSquare wrapText="bothSides"/>
                  <wp:docPr id="54" name="Picture 54" descr="Coronavirus 1">
                    <a:hlinkClick xmlns:a="http://schemas.openxmlformats.org/drawingml/2006/main" r:id="rId7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onavirus 1">
                            <a:hlinkClick r:id="rId7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4C58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07ED2B14" wp14:editId="309A63BA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43815</wp:posOffset>
                  </wp:positionV>
                  <wp:extent cx="1028700" cy="1028700"/>
                  <wp:effectExtent l="0" t="0" r="0" b="0"/>
                  <wp:wrapSquare wrapText="bothSides"/>
                  <wp:docPr id="30" name="Picture 30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13502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cannot catch Coronav</w:t>
            </w:r>
            <w:r w:rsidR="00345AC1">
              <w:rPr>
                <w:rFonts w:ascii="Comic Sans MS" w:hAnsi="Comic Sans MS"/>
                <w:sz w:val="28"/>
                <w:szCs w:val="28"/>
              </w:rPr>
              <w:t>irus from the</w:t>
            </w:r>
            <w:r w:rsidR="00DA4673">
              <w:rPr>
                <w:rFonts w:ascii="Comic Sans MS" w:hAnsi="Comic Sans MS"/>
                <w:sz w:val="28"/>
                <w:szCs w:val="28"/>
              </w:rPr>
              <w:t xml:space="preserve"> injection</w:t>
            </w:r>
          </w:p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2B297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13EC012C" wp14:editId="5FF5B4F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189230</wp:posOffset>
                  </wp:positionV>
                  <wp:extent cx="1028700" cy="1028700"/>
                  <wp:effectExtent l="0" t="0" r="0" b="0"/>
                  <wp:wrapSquare wrapText="bothSides"/>
                  <wp:docPr id="67" name="Picture 67" descr="Covid Vaccine 1">
                    <a:hlinkClick xmlns:a="http://schemas.openxmlformats.org/drawingml/2006/main" r:id="rId25" tooltip="&quot;Covid Vacci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id Vaccine 1">
                            <a:hlinkClick r:id="rId25" tooltip="&quot;Covid Vacci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BC5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02C92F0" wp14:editId="790E0343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78740</wp:posOffset>
                  </wp:positionV>
                  <wp:extent cx="1282700" cy="1282700"/>
                  <wp:effectExtent l="0" t="0" r="0" b="0"/>
                  <wp:wrapSquare wrapText="bothSides"/>
                  <wp:docPr id="56" name="Picture 56" descr="Coronavirus Symptoms">
                    <a:hlinkClick xmlns:a="http://schemas.openxmlformats.org/drawingml/2006/main" r:id="rId66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ronavirus Symptoms">
                            <a:hlinkClick r:id="rId66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381BC5" w:rsidRDefault="00381BC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345AC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is</w:t>
            </w:r>
            <w:r w:rsidR="00135025">
              <w:rPr>
                <w:rFonts w:ascii="Comic Sans MS" w:hAnsi="Comic Sans MS"/>
                <w:sz w:val="28"/>
                <w:szCs w:val="28"/>
              </w:rPr>
              <w:t xml:space="preserve"> possible to have caught corona</w:t>
            </w:r>
            <w:r>
              <w:rPr>
                <w:rFonts w:ascii="Comic Sans MS" w:hAnsi="Comic Sans MS"/>
                <w:sz w:val="28"/>
                <w:szCs w:val="28"/>
              </w:rPr>
              <w:t>virus and not get symptoms unti</w:t>
            </w:r>
            <w:r w:rsidR="00DA4673">
              <w:rPr>
                <w:rFonts w:ascii="Comic Sans MS" w:hAnsi="Comic Sans MS"/>
                <w:sz w:val="28"/>
                <w:szCs w:val="28"/>
              </w:rPr>
              <w:t>l after you have had the injection</w:t>
            </w:r>
          </w:p>
          <w:p w:rsidR="00381BC5" w:rsidRDefault="00381BC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740AECFF" wp14:editId="6232E427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Square wrapText="bothSides"/>
                  <wp:docPr id="58" name="Picture 58" descr="Stay Home">
                    <a:hlinkClick xmlns:a="http://schemas.openxmlformats.org/drawingml/2006/main" r:id="rId73" tooltip="&quot;Stay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y Home">
                            <a:hlinkClick r:id="rId73" tooltip="&quot;Stay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97078C" w:rsidRDefault="0097078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345AC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h</w:t>
            </w:r>
            <w:r w:rsidR="00381BC5">
              <w:rPr>
                <w:rFonts w:ascii="Comic Sans MS" w:hAnsi="Comic Sans MS"/>
                <w:sz w:val="28"/>
                <w:szCs w:val="28"/>
              </w:rPr>
              <w:t xml:space="preserve">ave symptoms you should stay </w:t>
            </w:r>
            <w:r>
              <w:rPr>
                <w:rFonts w:ascii="Comic Sans MS" w:hAnsi="Comic Sans MS"/>
                <w:sz w:val="28"/>
                <w:szCs w:val="28"/>
              </w:rPr>
              <w:t>at home and call the helpline</w:t>
            </w:r>
          </w:p>
          <w:p w:rsidR="00345AC1" w:rsidRDefault="00345AC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Telephone: 01534 445566</w:t>
            </w:r>
          </w:p>
          <w:p w:rsidR="00381BC5" w:rsidRDefault="00381BC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823EF8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40AD006" wp14:editId="1DDB4B8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76835</wp:posOffset>
                  </wp:positionV>
                  <wp:extent cx="1187450" cy="1187450"/>
                  <wp:effectExtent l="0" t="0" r="0" b="0"/>
                  <wp:wrapSquare wrapText="bothSides"/>
                  <wp:docPr id="15" name="Picture 15" descr="Website Link">
                    <a:hlinkClick xmlns:a="http://schemas.openxmlformats.org/drawingml/2006/main" r:id="rId75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site Link">
                            <a:hlinkClick r:id="rId75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823EF8" w:rsidRDefault="00823EF8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345AC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For more information on symptoms</w:t>
            </w:r>
          </w:p>
          <w:p w:rsidR="00345AC1" w:rsidRDefault="00345AC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www.gov.je/symptoms</w:t>
            </w:r>
          </w:p>
        </w:tc>
      </w:tr>
      <w:tr w:rsidR="00F5333C" w:rsidTr="00170522">
        <w:tc>
          <w:tcPr>
            <w:tcW w:w="4106" w:type="dxa"/>
          </w:tcPr>
          <w:p w:rsidR="00F5333C" w:rsidRDefault="00F5333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F5333C" w:rsidRPr="00F5333C" w:rsidRDefault="00576E5D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Can</w:t>
            </w:r>
            <w:r w:rsidR="0070243F">
              <w:rPr>
                <w:rFonts w:ascii="Comic Sans MS" w:hAnsi="Comic Sans MS"/>
                <w:b/>
                <w:sz w:val="28"/>
                <w:szCs w:val="28"/>
              </w:rPr>
              <w:t xml:space="preserve"> I give C</w:t>
            </w:r>
            <w:r>
              <w:rPr>
                <w:rFonts w:ascii="Comic Sans MS" w:hAnsi="Comic Sans MS"/>
                <w:b/>
                <w:sz w:val="28"/>
                <w:szCs w:val="28"/>
              </w:rPr>
              <w:t>oronavirus to other people</w:t>
            </w:r>
            <w:r w:rsidR="00DA4673">
              <w:rPr>
                <w:rFonts w:ascii="Comic Sans MS" w:hAnsi="Comic Sans MS"/>
                <w:b/>
                <w:sz w:val="28"/>
                <w:szCs w:val="28"/>
              </w:rPr>
              <w:t xml:space="preserve"> after I have had the injection</w:t>
            </w:r>
            <w:r w:rsidR="00F5333C" w:rsidRPr="00F5333C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</w:tc>
      </w:tr>
      <w:tr w:rsidR="00F5333C" w:rsidTr="00170522">
        <w:tc>
          <w:tcPr>
            <w:tcW w:w="4106" w:type="dxa"/>
          </w:tcPr>
          <w:p w:rsidR="00F5333C" w:rsidRDefault="00522123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1E94101" wp14:editId="3C6F8E5E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400050</wp:posOffset>
                  </wp:positionV>
                  <wp:extent cx="1257300" cy="1156970"/>
                  <wp:effectExtent l="0" t="0" r="0" b="0"/>
                  <wp:wrapSquare wrapText="bothSides"/>
                  <wp:docPr id="20" name="Picture 20" descr="Wellbeing 2">
                    <a:hlinkClick xmlns:a="http://schemas.openxmlformats.org/drawingml/2006/main" r:id="rId64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lbeing 2">
                            <a:hlinkClick r:id="rId64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576E5D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We do not know </w:t>
            </w:r>
            <w:r w:rsidR="002D6E14">
              <w:rPr>
                <w:rFonts w:ascii="Comic Sans MS" w:hAnsi="Comic Sans MS"/>
                <w:sz w:val="28"/>
                <w:szCs w:val="28"/>
              </w:rPr>
              <w:t>yet if the injection</w:t>
            </w:r>
            <w:r w:rsidR="0070243F">
              <w:rPr>
                <w:rFonts w:ascii="Comic Sans MS" w:hAnsi="Comic Sans MS"/>
                <w:sz w:val="28"/>
                <w:szCs w:val="28"/>
              </w:rPr>
              <w:t xml:space="preserve"> will stop you getting C</w:t>
            </w:r>
            <w:r w:rsidR="00A22C17">
              <w:rPr>
                <w:rFonts w:ascii="Comic Sans MS" w:hAnsi="Comic Sans MS"/>
                <w:sz w:val="28"/>
                <w:szCs w:val="28"/>
              </w:rPr>
              <w:t>orona</w:t>
            </w:r>
            <w:r>
              <w:rPr>
                <w:rFonts w:ascii="Comic Sans MS" w:hAnsi="Comic Sans MS"/>
                <w:sz w:val="28"/>
                <w:szCs w:val="28"/>
              </w:rPr>
              <w:t>virus or giving</w:t>
            </w:r>
            <w:r w:rsidR="00F5333C">
              <w:rPr>
                <w:rFonts w:ascii="Comic Sans MS" w:hAnsi="Comic Sans MS"/>
                <w:sz w:val="28"/>
                <w:szCs w:val="28"/>
              </w:rPr>
              <w:t xml:space="preserve"> it to other people</w:t>
            </w:r>
          </w:p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will reduce</w:t>
            </w:r>
            <w:r w:rsidR="00A22C17">
              <w:rPr>
                <w:rFonts w:ascii="Comic Sans MS" w:hAnsi="Comic Sans MS"/>
                <w:sz w:val="28"/>
                <w:szCs w:val="28"/>
              </w:rPr>
              <w:t xml:space="preserve"> your risk of becoming very </w:t>
            </w:r>
            <w:r>
              <w:rPr>
                <w:rFonts w:ascii="Comic Sans MS" w:hAnsi="Comic Sans MS"/>
                <w:sz w:val="28"/>
                <w:szCs w:val="28"/>
              </w:rPr>
              <w:t>unwell</w:t>
            </w:r>
          </w:p>
          <w:p w:rsidR="00576E5D" w:rsidRDefault="00576E5D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E0371" w:rsidTr="00170522">
        <w:tc>
          <w:tcPr>
            <w:tcW w:w="4106" w:type="dxa"/>
          </w:tcPr>
          <w:p w:rsidR="006E0371" w:rsidRDefault="006E0371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6E0371" w:rsidRPr="006E0371" w:rsidRDefault="006E0371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E0371">
              <w:rPr>
                <w:rFonts w:ascii="Comic Sans MS" w:hAnsi="Comic Sans MS"/>
                <w:b/>
                <w:sz w:val="28"/>
                <w:szCs w:val="28"/>
              </w:rPr>
              <w:t>I have had my flu</w:t>
            </w:r>
            <w:r w:rsidR="002D6E14">
              <w:rPr>
                <w:rFonts w:ascii="Comic Sans MS" w:hAnsi="Comic Sans MS"/>
                <w:b/>
                <w:sz w:val="28"/>
                <w:szCs w:val="28"/>
              </w:rPr>
              <w:t xml:space="preserve"> injection</w:t>
            </w:r>
            <w:r w:rsidR="00576E5D">
              <w:rPr>
                <w:rFonts w:ascii="Comic Sans MS" w:hAnsi="Comic Sans MS"/>
                <w:b/>
                <w:sz w:val="28"/>
                <w:szCs w:val="28"/>
              </w:rPr>
              <w:t>, do I need the Coronav</w:t>
            </w:r>
            <w:r w:rsidR="0070243F">
              <w:rPr>
                <w:rFonts w:ascii="Comic Sans MS" w:hAnsi="Comic Sans MS"/>
                <w:b/>
                <w:sz w:val="28"/>
                <w:szCs w:val="28"/>
              </w:rPr>
              <w:t>irus injection</w:t>
            </w:r>
            <w:r w:rsidRPr="006E0371">
              <w:rPr>
                <w:rFonts w:ascii="Comic Sans MS" w:hAnsi="Comic Sans MS"/>
                <w:b/>
                <w:sz w:val="28"/>
                <w:szCs w:val="28"/>
              </w:rPr>
              <w:t xml:space="preserve"> as well?</w:t>
            </w:r>
          </w:p>
        </w:tc>
      </w:tr>
      <w:tr w:rsidR="006E0371" w:rsidTr="00170522">
        <w:tc>
          <w:tcPr>
            <w:tcW w:w="4106" w:type="dxa"/>
          </w:tcPr>
          <w:p w:rsidR="006E0371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7630D0EF" wp14:editId="49CC49F3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219710</wp:posOffset>
                  </wp:positionV>
                  <wp:extent cx="641350" cy="641350"/>
                  <wp:effectExtent l="0" t="0" r="6350" b="6350"/>
                  <wp:wrapSquare wrapText="bothSides"/>
                  <wp:docPr id="61" name="Picture 61" descr="Cross No">
                    <a:hlinkClick xmlns:a="http://schemas.openxmlformats.org/drawingml/2006/main" r:id="rId71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>
                            <a:hlinkClick r:id="rId71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3D3DC31F" wp14:editId="05735F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128905</wp:posOffset>
                  </wp:positionV>
                  <wp:extent cx="1219200" cy="1219200"/>
                  <wp:effectExtent l="0" t="0" r="0" b="0"/>
                  <wp:wrapSquare wrapText="bothSides"/>
                  <wp:docPr id="25" name="Picture 25" descr="Vaccine">
                    <a:hlinkClick xmlns:a="http://schemas.openxmlformats.org/drawingml/2006/main" r:id="rId77" tooltip="&quot;Vacc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cine">
                            <a:hlinkClick r:id="rId77" tooltip="&quot;Vacc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3633842D" wp14:editId="716288F6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33655</wp:posOffset>
                  </wp:positionV>
                  <wp:extent cx="1092200" cy="1092200"/>
                  <wp:effectExtent l="0" t="0" r="0" b="0"/>
                  <wp:wrapSquare wrapText="bothSides"/>
                  <wp:docPr id="60" name="Picture 60" descr="Coronavirus 1">
                    <a:hlinkClick xmlns:a="http://schemas.openxmlformats.org/drawingml/2006/main" r:id="rId7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onavirus 1">
                            <a:hlinkClick r:id="rId7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381BC5" w:rsidRDefault="00381BC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0371" w:rsidRDefault="0092015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flu injection </w:t>
            </w:r>
            <w:r w:rsidR="006E0371">
              <w:rPr>
                <w:rFonts w:ascii="Comic Sans MS" w:hAnsi="Comic Sans MS"/>
                <w:sz w:val="28"/>
                <w:szCs w:val="28"/>
              </w:rPr>
              <w:t>do</w:t>
            </w:r>
            <w:r w:rsidR="00A22C17">
              <w:rPr>
                <w:rFonts w:ascii="Comic Sans MS" w:hAnsi="Comic Sans MS"/>
                <w:sz w:val="28"/>
                <w:szCs w:val="28"/>
              </w:rPr>
              <w:t>es not protect you from Coronav</w:t>
            </w:r>
            <w:r w:rsidR="006E0371">
              <w:rPr>
                <w:rFonts w:ascii="Comic Sans MS" w:hAnsi="Comic Sans MS"/>
                <w:sz w:val="28"/>
                <w:szCs w:val="28"/>
              </w:rPr>
              <w:t>irus</w:t>
            </w:r>
          </w:p>
          <w:p w:rsidR="00381BC5" w:rsidRPr="006E0371" w:rsidRDefault="00381BC5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71F86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71F86" w:rsidRPr="00825AB4" w:rsidRDefault="00A22C17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Booking your appointment</w:t>
            </w:r>
          </w:p>
        </w:tc>
      </w:tr>
      <w:tr w:rsidR="00371F86" w:rsidTr="00170522">
        <w:tc>
          <w:tcPr>
            <w:tcW w:w="4106" w:type="dxa"/>
          </w:tcPr>
          <w:p w:rsidR="00371F86" w:rsidRDefault="00522123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36CF9FB" wp14:editId="46BEEFEB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273050</wp:posOffset>
                  </wp:positionV>
                  <wp:extent cx="1187450" cy="1187450"/>
                  <wp:effectExtent l="0" t="0" r="0" b="0"/>
                  <wp:wrapSquare wrapText="bothSides"/>
                  <wp:docPr id="21" name="Picture 21" descr="Website Link">
                    <a:hlinkClick xmlns:a="http://schemas.openxmlformats.org/drawingml/2006/main" r:id="rId75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site Link">
                            <a:hlinkClick r:id="rId75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825AB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it is your turn for an appointment you will be asked to book online:</w:t>
            </w:r>
          </w:p>
          <w:p w:rsidR="00825AB4" w:rsidRDefault="00825AB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goj-bat.powerappsportals.com/covidvaccine/</w:t>
            </w:r>
          </w:p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1B91FCDE" wp14:editId="4A9E83E6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166370</wp:posOffset>
                  </wp:positionV>
                  <wp:extent cx="1035050" cy="1035050"/>
                  <wp:effectExtent l="0" t="0" r="0" b="0"/>
                  <wp:wrapSquare wrapText="bothSides"/>
                  <wp:docPr id="62" name="Picture 62" descr="Checklist">
                    <a:hlinkClick xmlns:a="http://schemas.openxmlformats.org/drawingml/2006/main" r:id="rId79" tooltip="&quot;Check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klist">
                            <a:hlinkClick r:id="rId79" tooltip="&quot;Check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825AB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will need to answer some questions</w:t>
            </w:r>
            <w:r w:rsidR="006E0371">
              <w:rPr>
                <w:rFonts w:ascii="Comic Sans MS" w:hAnsi="Comic Sans MS"/>
                <w:sz w:val="28"/>
                <w:szCs w:val="28"/>
              </w:rPr>
              <w:t xml:space="preserve"> and put some of your details like you date of birth and telephone number</w:t>
            </w:r>
          </w:p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7409AEE8" wp14:editId="3287DD6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26670</wp:posOffset>
                  </wp:positionV>
                  <wp:extent cx="1555750" cy="1280160"/>
                  <wp:effectExtent l="0" t="0" r="6350" b="0"/>
                  <wp:wrapSquare wrapText="bothSides"/>
                  <wp:docPr id="63" name="collection-image-anim" descr="Covid Winter">
                    <a:hlinkClick xmlns:a="http://schemas.openxmlformats.org/drawingml/2006/main" r:id="rId37" tooltip="&quot;Covid Wi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Covid Winter">
                            <a:hlinkClick r:id="rId37" tooltip="&quot;Covid Wi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825AB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will need to</w:t>
            </w:r>
            <w:r w:rsidR="00920151">
              <w:rPr>
                <w:rFonts w:ascii="Comic Sans MS" w:hAnsi="Comic Sans MS"/>
                <w:sz w:val="28"/>
                <w:szCs w:val="28"/>
              </w:rPr>
              <w:t xml:space="preserve"> choose a date for your injection</w:t>
            </w:r>
            <w:r w:rsidR="006E0371">
              <w:rPr>
                <w:rFonts w:ascii="Comic Sans MS" w:hAnsi="Comic Sans MS"/>
                <w:sz w:val="28"/>
                <w:szCs w:val="28"/>
              </w:rPr>
              <w:t xml:space="preserve"> appointment</w:t>
            </w:r>
          </w:p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81BC5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5FE4555" wp14:editId="46B6A791">
                  <wp:extent cx="1479550" cy="1479550"/>
                  <wp:effectExtent l="0" t="0" r="6350" b="0"/>
                  <wp:docPr id="64" name="Picture 64" descr="Email">
                    <a:hlinkClick xmlns:a="http://schemas.openxmlformats.org/drawingml/2006/main" r:id="rId81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>
                            <a:hlinkClick r:id="rId81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71F86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Once your booking is </w:t>
            </w:r>
            <w:r w:rsidR="00576E5D">
              <w:rPr>
                <w:rFonts w:ascii="Comic Sans MS" w:hAnsi="Comic Sans MS"/>
                <w:sz w:val="28"/>
                <w:szCs w:val="28"/>
              </w:rPr>
              <w:t xml:space="preserve">made you will get an </w:t>
            </w:r>
            <w:r>
              <w:rPr>
                <w:rFonts w:ascii="Comic Sans MS" w:hAnsi="Comic Sans MS"/>
                <w:sz w:val="28"/>
                <w:szCs w:val="28"/>
              </w:rPr>
              <w:t>email and text message</w:t>
            </w:r>
            <w:r w:rsidR="00576E5D">
              <w:rPr>
                <w:rFonts w:ascii="Comic Sans MS" w:hAnsi="Comic Sans MS"/>
                <w:sz w:val="28"/>
                <w:szCs w:val="28"/>
              </w:rPr>
              <w:t xml:space="preserve"> to remind you. </w:t>
            </w:r>
          </w:p>
          <w:p w:rsidR="002D6E14" w:rsidRDefault="002D6E1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D6E14" w:rsidRDefault="002D6E1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D6E14" w:rsidRDefault="002D6E14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0371" w:rsidRDefault="006E0371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1F86" w:rsidTr="00170522">
        <w:tc>
          <w:tcPr>
            <w:tcW w:w="4106" w:type="dxa"/>
          </w:tcPr>
          <w:p w:rsidR="00371F86" w:rsidRDefault="00371F86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371F86" w:rsidRPr="00170522" w:rsidRDefault="00A145F2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170522">
              <w:rPr>
                <w:rFonts w:ascii="Comic Sans MS" w:hAnsi="Comic Sans MS"/>
                <w:b/>
                <w:sz w:val="28"/>
                <w:szCs w:val="28"/>
              </w:rPr>
              <w:t>What do I do next?</w:t>
            </w:r>
          </w:p>
        </w:tc>
      </w:tr>
      <w:tr w:rsidR="00A145F2" w:rsidTr="00170522">
        <w:tc>
          <w:tcPr>
            <w:tcW w:w="4106" w:type="dxa"/>
          </w:tcPr>
          <w:p w:rsidR="00A145F2" w:rsidRDefault="002B297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5813E091" wp14:editId="0D9B0B4C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542290</wp:posOffset>
                  </wp:positionV>
                  <wp:extent cx="755650" cy="755650"/>
                  <wp:effectExtent l="0" t="0" r="6350" b="6350"/>
                  <wp:wrapSquare wrapText="bothSides"/>
                  <wp:docPr id="74" name="Picture 74" descr="Tick Yes">
                    <a:hlinkClick xmlns:a="http://schemas.openxmlformats.org/drawingml/2006/main" r:id="rId83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>
                            <a:hlinkClick r:id="rId83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100D1650" wp14:editId="611DBB46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161290</wp:posOffset>
                  </wp:positionV>
                  <wp:extent cx="1155700" cy="1155700"/>
                  <wp:effectExtent l="0" t="0" r="6350" b="0"/>
                  <wp:wrapSquare wrapText="bothSides"/>
                  <wp:docPr id="73" name="Picture 73" descr="Vaccine Tray">
                    <a:hlinkClick xmlns:a="http://schemas.openxmlformats.org/drawingml/2006/main" r:id="rId29" tooltip="&quot;Vaccine Tra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ccine Tray">
                            <a:hlinkClick r:id="rId29" tooltip="&quot;Vaccine Tra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4CA65FD2" wp14:editId="25B6CA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237490</wp:posOffset>
                  </wp:positionV>
                  <wp:extent cx="1155700" cy="1155700"/>
                  <wp:effectExtent l="0" t="0" r="6350" b="0"/>
                  <wp:wrapSquare wrapText="bothSides"/>
                  <wp:docPr id="72" name="Picture 72" descr="Vaccine Tray">
                    <a:hlinkClick xmlns:a="http://schemas.openxmlformats.org/drawingml/2006/main" r:id="rId29" tooltip="&quot;Vaccine Tra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ccine Tray">
                            <a:hlinkClick r:id="rId29" tooltip="&quot;Vaccine Tra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22123" w:rsidRDefault="00522123" w:rsidP="001705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145F2" w:rsidRDefault="00170522" w:rsidP="001705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576E5D">
              <w:rPr>
                <w:rFonts w:ascii="Comic Sans MS" w:hAnsi="Comic Sans MS"/>
                <w:sz w:val="28"/>
                <w:szCs w:val="28"/>
              </w:rPr>
              <w:t>fter you have had the first injection</w:t>
            </w:r>
            <w:r>
              <w:rPr>
                <w:rFonts w:ascii="Comic Sans MS" w:hAnsi="Comic Sans MS"/>
                <w:sz w:val="28"/>
                <w:szCs w:val="28"/>
              </w:rPr>
              <w:t>, it is im</w:t>
            </w:r>
            <w:r w:rsidR="00576E5D">
              <w:rPr>
                <w:rFonts w:ascii="Comic Sans MS" w:hAnsi="Comic Sans MS"/>
                <w:sz w:val="28"/>
                <w:szCs w:val="28"/>
              </w:rPr>
              <w:t>portant to have your second injection</w:t>
            </w:r>
            <w:r>
              <w:rPr>
                <w:rFonts w:ascii="Comic Sans MS" w:hAnsi="Comic Sans MS"/>
                <w:sz w:val="28"/>
                <w:szCs w:val="28"/>
              </w:rPr>
              <w:t xml:space="preserve"> to get the best protection</w:t>
            </w:r>
          </w:p>
          <w:p w:rsidR="00170522" w:rsidRDefault="00170522" w:rsidP="001705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5F2" w:rsidTr="00170522">
        <w:tc>
          <w:tcPr>
            <w:tcW w:w="4106" w:type="dxa"/>
          </w:tcPr>
          <w:p w:rsidR="00A145F2" w:rsidRDefault="00522123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1F0E30D" wp14:editId="31431E4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100965</wp:posOffset>
                  </wp:positionV>
                  <wp:extent cx="1479550" cy="899160"/>
                  <wp:effectExtent l="0" t="0" r="6350" b="0"/>
                  <wp:wrapSquare wrapText="bothSides"/>
                  <wp:docPr id="17" name="Picture 17" descr="cid:image001.png@01D6CE40.1025F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6CE40.1025F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22123" w:rsidRDefault="0052212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145F2" w:rsidRDefault="0017052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will get a record card or email to tell you when to come</w:t>
            </w:r>
            <w:r w:rsidR="00576E5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0243F">
              <w:rPr>
                <w:rFonts w:ascii="Comic Sans MS" w:hAnsi="Comic Sans MS"/>
                <w:sz w:val="28"/>
                <w:szCs w:val="28"/>
              </w:rPr>
              <w:t xml:space="preserve">back </w:t>
            </w:r>
            <w:r w:rsidR="00576E5D">
              <w:rPr>
                <w:rFonts w:ascii="Comic Sans MS" w:hAnsi="Comic Sans MS"/>
                <w:sz w:val="28"/>
                <w:szCs w:val="28"/>
              </w:rPr>
              <w:t>for your second injection</w:t>
            </w:r>
          </w:p>
          <w:p w:rsidR="00522123" w:rsidRDefault="00522123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5F2" w:rsidTr="00170522">
        <w:tc>
          <w:tcPr>
            <w:tcW w:w="4106" w:type="dxa"/>
          </w:tcPr>
          <w:p w:rsidR="00A145F2" w:rsidRDefault="00A145F2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910" w:type="dxa"/>
          </w:tcPr>
          <w:p w:rsidR="00A145F2" w:rsidRPr="00170522" w:rsidRDefault="00576E5D" w:rsidP="00D53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What to do if you are not well for your</w:t>
            </w:r>
            <w:r w:rsidR="00170522" w:rsidRPr="00170522">
              <w:rPr>
                <w:rFonts w:ascii="Comic Sans MS" w:hAnsi="Comic Sans MS"/>
                <w:b/>
                <w:sz w:val="28"/>
                <w:szCs w:val="28"/>
              </w:rPr>
              <w:t xml:space="preserve"> next appo</w:t>
            </w:r>
            <w:r w:rsidR="00170522">
              <w:rPr>
                <w:rFonts w:ascii="Comic Sans MS" w:hAnsi="Comic Sans MS"/>
                <w:b/>
                <w:sz w:val="28"/>
                <w:szCs w:val="28"/>
              </w:rPr>
              <w:t>i</w:t>
            </w:r>
            <w:r>
              <w:rPr>
                <w:rFonts w:ascii="Comic Sans MS" w:hAnsi="Comic Sans MS"/>
                <w:b/>
                <w:sz w:val="28"/>
                <w:szCs w:val="28"/>
              </w:rPr>
              <w:t>ntment</w:t>
            </w:r>
          </w:p>
        </w:tc>
      </w:tr>
      <w:tr w:rsidR="00A145F2" w:rsidTr="00170522">
        <w:tc>
          <w:tcPr>
            <w:tcW w:w="4106" w:type="dxa"/>
          </w:tcPr>
          <w:p w:rsidR="00A145F2" w:rsidRDefault="002B297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08C4CD65" wp14:editId="01084462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426085</wp:posOffset>
                  </wp:positionV>
                  <wp:extent cx="641350" cy="641350"/>
                  <wp:effectExtent l="0" t="0" r="6350" b="6350"/>
                  <wp:wrapSquare wrapText="bothSides"/>
                  <wp:docPr id="69" name="Picture 69" descr="Cross No">
                    <a:hlinkClick xmlns:a="http://schemas.openxmlformats.org/drawingml/2006/main" r:id="rId71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>
                            <a:hlinkClick r:id="rId71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353408EB" wp14:editId="2846E462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45085</wp:posOffset>
                  </wp:positionV>
                  <wp:extent cx="1282700" cy="1282700"/>
                  <wp:effectExtent l="0" t="0" r="0" b="0"/>
                  <wp:wrapSquare wrapText="bothSides"/>
                  <wp:docPr id="68" name="Picture 68" descr="Coronavirus Symptoms">
                    <a:hlinkClick xmlns:a="http://schemas.openxmlformats.org/drawingml/2006/main" r:id="rId66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ronavirus Symptoms">
                            <a:hlinkClick r:id="rId66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2B297C" w:rsidRDefault="002B297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145F2" w:rsidRDefault="0017052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a</w:t>
            </w:r>
            <w:r w:rsidR="00A22C17">
              <w:rPr>
                <w:rFonts w:ascii="Comic Sans MS" w:hAnsi="Comic Sans MS"/>
                <w:sz w:val="28"/>
                <w:szCs w:val="28"/>
              </w:rPr>
              <w:t>re unwell, you need to wait until</w:t>
            </w:r>
            <w:r>
              <w:rPr>
                <w:rFonts w:ascii="Comic Sans MS" w:hAnsi="Comic Sans MS"/>
                <w:sz w:val="28"/>
                <w:szCs w:val="28"/>
              </w:rPr>
              <w:t xml:space="preserve"> you are better to have your </w:t>
            </w:r>
            <w:r w:rsidR="00A22C17">
              <w:rPr>
                <w:rFonts w:ascii="Comic Sans MS" w:hAnsi="Comic Sans MS"/>
                <w:sz w:val="28"/>
                <w:szCs w:val="28"/>
              </w:rPr>
              <w:t>injection</w:t>
            </w:r>
          </w:p>
          <w:p w:rsidR="002B297C" w:rsidRDefault="002B297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5F2" w:rsidTr="00170522">
        <w:tc>
          <w:tcPr>
            <w:tcW w:w="4106" w:type="dxa"/>
          </w:tcPr>
          <w:p w:rsidR="00A145F2" w:rsidRDefault="002B297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48B9D9D2" wp14:editId="1CE623AF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203200</wp:posOffset>
                  </wp:positionV>
                  <wp:extent cx="1092200" cy="1092200"/>
                  <wp:effectExtent l="0" t="0" r="0" b="0"/>
                  <wp:wrapSquare wrapText="bothSides"/>
                  <wp:docPr id="70" name="Picture 70" descr="Coronavirus 1">
                    <a:hlinkClick xmlns:a="http://schemas.openxmlformats.org/drawingml/2006/main" r:id="rId7" tooltip="&quot;Coronaviru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onavirus 1">
                            <a:hlinkClick r:id="rId7" tooltip="&quot;Coronaviru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43F3B49C" wp14:editId="77649BCF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412750</wp:posOffset>
                  </wp:positionV>
                  <wp:extent cx="641350" cy="641350"/>
                  <wp:effectExtent l="0" t="0" r="6350" b="6350"/>
                  <wp:wrapSquare wrapText="bothSides"/>
                  <wp:docPr id="71" name="Picture 71" descr="Cross No">
                    <a:hlinkClick xmlns:a="http://schemas.openxmlformats.org/drawingml/2006/main" r:id="rId71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>
                            <a:hlinkClick r:id="rId71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B186E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145F2" w:rsidRDefault="00170522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should not</w:t>
            </w:r>
            <w:r w:rsidR="00F5333C">
              <w:rPr>
                <w:rFonts w:ascii="Comic Sans MS" w:hAnsi="Comic Sans MS"/>
                <w:sz w:val="28"/>
                <w:szCs w:val="28"/>
              </w:rPr>
              <w:t xml:space="preserve"> go to your appointment if </w:t>
            </w:r>
            <w:r w:rsidR="00920151">
              <w:rPr>
                <w:rFonts w:ascii="Comic Sans MS" w:hAnsi="Comic Sans MS"/>
                <w:sz w:val="28"/>
                <w:szCs w:val="28"/>
              </w:rPr>
              <w:t>you think you might have C</w:t>
            </w:r>
            <w:r w:rsidR="00A22C17">
              <w:rPr>
                <w:rFonts w:ascii="Comic Sans MS" w:hAnsi="Comic Sans MS"/>
                <w:sz w:val="28"/>
                <w:szCs w:val="28"/>
              </w:rPr>
              <w:t>orona</w:t>
            </w:r>
            <w:r w:rsidR="00F5333C">
              <w:rPr>
                <w:rFonts w:ascii="Comic Sans MS" w:hAnsi="Comic Sans MS"/>
                <w:sz w:val="28"/>
                <w:szCs w:val="28"/>
              </w:rPr>
              <w:t xml:space="preserve">virus or </w:t>
            </w:r>
            <w:r w:rsidR="00A22C17">
              <w:rPr>
                <w:rFonts w:ascii="Comic Sans MS" w:hAnsi="Comic Sans MS"/>
                <w:sz w:val="28"/>
                <w:szCs w:val="28"/>
              </w:rPr>
              <w:t xml:space="preserve">if you </w:t>
            </w:r>
            <w:r w:rsidR="00F5333C">
              <w:rPr>
                <w:rFonts w:ascii="Comic Sans MS" w:hAnsi="Comic Sans MS"/>
                <w:sz w:val="28"/>
                <w:szCs w:val="28"/>
              </w:rPr>
              <w:t>are waiting for a test</w:t>
            </w:r>
          </w:p>
          <w:p w:rsidR="005B186E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5F2" w:rsidTr="00170522">
        <w:tc>
          <w:tcPr>
            <w:tcW w:w="4106" w:type="dxa"/>
          </w:tcPr>
          <w:p w:rsidR="00A145F2" w:rsidRDefault="002B297C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6BB52C65" wp14:editId="20751B73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6350</wp:posOffset>
                  </wp:positionV>
                  <wp:extent cx="1676400" cy="1676400"/>
                  <wp:effectExtent l="0" t="0" r="0" b="0"/>
                  <wp:wrapSquare wrapText="bothSides"/>
                  <wp:docPr id="66" name="Picture 66" descr="Ibrihim Phone 1">
                    <a:hlinkClick xmlns:a="http://schemas.openxmlformats.org/drawingml/2006/main" r:id="rId87" tooltip="&quot;Ibrihim Phon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brihim Phone 1">
                            <a:hlinkClick r:id="rId87" tooltip="&quot;Ibrihim Phon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B186E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145F2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must call the helpline to tell them and to make another appointment</w:t>
            </w:r>
          </w:p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F5333C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Telephone: 01534 445566</w:t>
            </w:r>
          </w:p>
          <w:p w:rsidR="005B186E" w:rsidRDefault="005B186E" w:rsidP="00D530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145F2" w:rsidTr="00170522">
        <w:tc>
          <w:tcPr>
            <w:tcW w:w="4106" w:type="dxa"/>
          </w:tcPr>
          <w:p w:rsidR="00A145F2" w:rsidRDefault="005B186E" w:rsidP="00D53082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E141F0F" wp14:editId="44F86F65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299720</wp:posOffset>
                  </wp:positionV>
                  <wp:extent cx="2203450" cy="1934845"/>
                  <wp:effectExtent l="0" t="0" r="0" b="0"/>
                  <wp:wrapSquare wrapText="bothSides"/>
                  <wp:docPr id="4" name="collection-image-anim" descr="Hands Face Space">
                    <a:hlinkClick xmlns:a="http://schemas.openxmlformats.org/drawingml/2006/main" r:id="rId89" tooltip="&quot;Hands Face Sp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Hands Face Space">
                            <a:hlinkClick r:id="rId89" tooltip="&quot;Hands Face Sp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:rsidR="00522123" w:rsidRDefault="00522123" w:rsidP="00F53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F5333C" w:rsidP="00F53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protect yourself, your family and friends you still need to:</w:t>
            </w:r>
          </w:p>
          <w:p w:rsidR="00F5333C" w:rsidRDefault="00F5333C" w:rsidP="00F53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5333C" w:rsidRDefault="00F5333C" w:rsidP="00F5333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Keep 2 metres away from other people you do not live with</w:t>
            </w:r>
          </w:p>
          <w:p w:rsidR="00F5333C" w:rsidRDefault="00F5333C" w:rsidP="00F5333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Wear a face mask</w:t>
            </w:r>
          </w:p>
          <w:p w:rsidR="00F5333C" w:rsidRDefault="00F5333C" w:rsidP="00F5333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 your hands for 20 seconds regularly</w:t>
            </w:r>
          </w:p>
          <w:p w:rsidR="00F5333C" w:rsidRDefault="00F5333C" w:rsidP="00F5333C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Follow government rules and advice</w:t>
            </w:r>
          </w:p>
          <w:p w:rsidR="00522123" w:rsidRPr="00F5333C" w:rsidRDefault="00522123" w:rsidP="00BC2CD8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53082" w:rsidRPr="00D53082" w:rsidRDefault="00D53082" w:rsidP="00D53082">
      <w:pPr>
        <w:jc w:val="center"/>
        <w:rPr>
          <w:rFonts w:ascii="Comic Sans MS" w:hAnsi="Comic Sans MS"/>
          <w:sz w:val="28"/>
          <w:szCs w:val="28"/>
        </w:rPr>
      </w:pPr>
    </w:p>
    <w:sectPr w:rsidR="00D53082" w:rsidRPr="00D53082">
      <w:headerReference w:type="defaul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07F" w:rsidRDefault="0013007F" w:rsidP="0013007F">
      <w:pPr>
        <w:spacing w:after="0" w:line="240" w:lineRule="auto"/>
      </w:pPr>
      <w:r>
        <w:separator/>
      </w:r>
    </w:p>
  </w:endnote>
  <w:endnote w:type="continuationSeparator" w:id="0">
    <w:p w:rsidR="0013007F" w:rsidRDefault="0013007F" w:rsidP="00130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07F" w:rsidRDefault="0013007F" w:rsidP="0013007F">
      <w:pPr>
        <w:spacing w:after="0" w:line="240" w:lineRule="auto"/>
      </w:pPr>
      <w:r>
        <w:separator/>
      </w:r>
    </w:p>
  </w:footnote>
  <w:footnote w:type="continuationSeparator" w:id="0">
    <w:p w:rsidR="0013007F" w:rsidRDefault="0013007F" w:rsidP="00130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07F" w:rsidRDefault="0013007F" w:rsidP="0013007F">
    <w:pPr>
      <w:pStyle w:val="Header"/>
      <w:jc w:val="right"/>
    </w:pPr>
    <w:r>
      <w:rPr>
        <w:rFonts w:ascii="Arial" w:hAnsi="Arial" w:cs="Arial"/>
        <w:noProof/>
        <w:color w:val="333333"/>
        <w:sz w:val="21"/>
        <w:szCs w:val="21"/>
        <w:lang w:eastAsia="en-GB"/>
      </w:rPr>
      <w:drawing>
        <wp:inline distT="0" distB="0" distL="0" distR="0">
          <wp:extent cx="1720850" cy="628650"/>
          <wp:effectExtent l="0" t="0" r="0" b="0"/>
          <wp:docPr id="7" name="Picture 7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007F" w:rsidRDefault="001300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06535"/>
    <w:multiLevelType w:val="hybridMultilevel"/>
    <w:tmpl w:val="D472AB68"/>
    <w:lvl w:ilvl="0" w:tplc="08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101B0F01"/>
    <w:multiLevelType w:val="hybridMultilevel"/>
    <w:tmpl w:val="9B524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702F7"/>
    <w:multiLevelType w:val="hybridMultilevel"/>
    <w:tmpl w:val="FA02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B2296"/>
    <w:multiLevelType w:val="hybridMultilevel"/>
    <w:tmpl w:val="F3E40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95891"/>
    <w:multiLevelType w:val="hybridMultilevel"/>
    <w:tmpl w:val="DA80E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E1E41"/>
    <w:multiLevelType w:val="hybridMultilevel"/>
    <w:tmpl w:val="C1D22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14A68"/>
    <w:multiLevelType w:val="hybridMultilevel"/>
    <w:tmpl w:val="5F7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B614F"/>
    <w:multiLevelType w:val="hybridMultilevel"/>
    <w:tmpl w:val="E48A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56B8F"/>
    <w:multiLevelType w:val="hybridMultilevel"/>
    <w:tmpl w:val="454CD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AA"/>
    <w:rsid w:val="0001452E"/>
    <w:rsid w:val="00067263"/>
    <w:rsid w:val="0013007F"/>
    <w:rsid w:val="00135025"/>
    <w:rsid w:val="001533D0"/>
    <w:rsid w:val="00170522"/>
    <w:rsid w:val="001A3F93"/>
    <w:rsid w:val="001C6C6A"/>
    <w:rsid w:val="00227FAC"/>
    <w:rsid w:val="002852BC"/>
    <w:rsid w:val="002B297C"/>
    <w:rsid w:val="002B4C58"/>
    <w:rsid w:val="002D6E14"/>
    <w:rsid w:val="00345AC1"/>
    <w:rsid w:val="00366D1A"/>
    <w:rsid w:val="00371F86"/>
    <w:rsid w:val="00373B06"/>
    <w:rsid w:val="00381BC5"/>
    <w:rsid w:val="003A6AA8"/>
    <w:rsid w:val="003C40FB"/>
    <w:rsid w:val="003C78D9"/>
    <w:rsid w:val="003F7A57"/>
    <w:rsid w:val="00466DE8"/>
    <w:rsid w:val="00481B87"/>
    <w:rsid w:val="004A7843"/>
    <w:rsid w:val="00522123"/>
    <w:rsid w:val="00536FB5"/>
    <w:rsid w:val="005439A9"/>
    <w:rsid w:val="00576E5D"/>
    <w:rsid w:val="0057730B"/>
    <w:rsid w:val="005B186E"/>
    <w:rsid w:val="005B6CCC"/>
    <w:rsid w:val="00602BE5"/>
    <w:rsid w:val="006D13F4"/>
    <w:rsid w:val="006E0371"/>
    <w:rsid w:val="006E7348"/>
    <w:rsid w:val="0070243F"/>
    <w:rsid w:val="00823EF8"/>
    <w:rsid w:val="00825AB4"/>
    <w:rsid w:val="00833651"/>
    <w:rsid w:val="00892E29"/>
    <w:rsid w:val="008D70BA"/>
    <w:rsid w:val="00920151"/>
    <w:rsid w:val="0097078C"/>
    <w:rsid w:val="00987503"/>
    <w:rsid w:val="009A0894"/>
    <w:rsid w:val="009A7EAA"/>
    <w:rsid w:val="009D12E1"/>
    <w:rsid w:val="00A145F2"/>
    <w:rsid w:val="00A22C17"/>
    <w:rsid w:val="00AD210D"/>
    <w:rsid w:val="00AF7AA1"/>
    <w:rsid w:val="00B47821"/>
    <w:rsid w:val="00BC2CD8"/>
    <w:rsid w:val="00BE783E"/>
    <w:rsid w:val="00C25072"/>
    <w:rsid w:val="00C47E2C"/>
    <w:rsid w:val="00D00DA6"/>
    <w:rsid w:val="00D53082"/>
    <w:rsid w:val="00DA4673"/>
    <w:rsid w:val="00E600E4"/>
    <w:rsid w:val="00EB0B05"/>
    <w:rsid w:val="00F5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AAD9A4-1C93-45C9-A92B-EFFB5AF7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3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73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0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0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7F"/>
  </w:style>
  <w:style w:type="paragraph" w:styleId="Footer">
    <w:name w:val="footer"/>
    <w:basedOn w:val="Normal"/>
    <w:link w:val="FooterChar"/>
    <w:uiPriority w:val="99"/>
    <w:unhideWhenUsed/>
    <w:rsid w:val="00130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collections/health/products/coronavirus-symptoms?_pos=181&amp;_sid=c4af2056a&amp;_ss=r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photosymbols.com/collections/coronavirus/products/doctor-cubicle-ppe?_pos=181&amp;_sid=9db49c381&amp;_ss=r" TargetMode="External"/><Relationship Id="rId21" Type="http://schemas.openxmlformats.org/officeDocument/2006/relationships/hyperlink" Target="https://www.photosymbols.com/collections/social-media/products/sad-emoji?_pos=4&amp;_sid=934c3c8e0&amp;_ss=r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hyperlink" Target="https://www.photosymbols.com/collections/body/products/lungs-2?_pos=2&amp;_sid=8e4d9288d&amp;_ss=r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hyperlink" Target="https://www.photosymbols.com/collections/coronavirus/products/hands-face-space" TargetMode="External"/><Relationship Id="rId7" Type="http://schemas.openxmlformats.org/officeDocument/2006/relationships/hyperlink" Target="https://www.photosymbols.com/collections/coronavirus/products/copy-of-coronavirus-2?_pos=58&amp;_sid=4c4c66139&amp;_ss=r" TargetMode="External"/><Relationship Id="rId71" Type="http://schemas.openxmlformats.org/officeDocument/2006/relationships/hyperlink" Target="https://www.photosymbols.com/collections/graphics/products/cross-no?_pos=1&amp;_sid=e83dc7483&amp;_ss=r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photosymbols.com/collections/health/products/vaccine-tray?_pos=184&amp;_sid=4c4c66139&amp;_ss=r" TargetMode="External"/><Relationship Id="rId11" Type="http://schemas.openxmlformats.org/officeDocument/2006/relationships/hyperlink" Target="https://www.photosymbols.com/collections/coronavirus/products/taste-smell-loss?_pos=18&amp;_sid=8770ab14b&amp;_ss=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ww.photosymbols.com/collections/coronavirus/products/covid-winter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www.photosymbols.com/collections/health/products/blow-nose-tissue?_pos=4&amp;_sid=241d2bdd1&amp;_ss=r" TargetMode="External"/><Relationship Id="rId66" Type="http://schemas.openxmlformats.org/officeDocument/2006/relationships/hyperlink" Target="https://www.photosymbols.com/collections/health/products/coronavirus-symptoms?_pos=37&amp;_sid=a6b13a207&amp;_ss=r" TargetMode="External"/><Relationship Id="rId74" Type="http://schemas.openxmlformats.org/officeDocument/2006/relationships/image" Target="media/image34.png"/><Relationship Id="rId79" Type="http://schemas.openxmlformats.org/officeDocument/2006/relationships/hyperlink" Target="https://www.photosymbols.com/collections/meetings/products/checklist?_pos=50&amp;_sid=c5ce3a813&amp;_ss=r" TargetMode="External"/><Relationship Id="rId87" Type="http://schemas.openxmlformats.org/officeDocument/2006/relationships/hyperlink" Target="https://www.photosymbols.com/collections/technology/products/ibrihim-phone-1?_pos=10&amp;_sid=33a079936&amp;_ss=r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19" Type="http://schemas.openxmlformats.org/officeDocument/2006/relationships/hyperlink" Target="https://www.photosymbols.com/collections/coronavirus/products/ward-cubicle-1?_pos=94&amp;_sid=9db49c381&amp;_ss=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hotosymbols.com/collections/health/products/nhs-england?_pos=1&amp;_sid=20676d9f2&amp;_ss=r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photosymbols.com/collections/socialcare/products/learning-disability-team-2?_pos=8&amp;_sid=7cbd109f9&amp;_ss=r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ww.photosymbols.com/collections/body/products/heart-2?_pos=3&amp;_sid=50d2696bd&amp;_ss=r" TargetMode="External"/><Relationship Id="rId56" Type="http://schemas.openxmlformats.org/officeDocument/2006/relationships/hyperlink" Target="https://www.photosymbols.com/collections/relationships/products/pregnant?_pos=1&amp;_sid=f87050cae&amp;_ss=r" TargetMode="External"/><Relationship Id="rId64" Type="http://schemas.openxmlformats.org/officeDocument/2006/relationships/hyperlink" Target="https://www.photosymbols.com/collections/health/products/wellbeing-2?_pos=2&amp;_sid=21d15ea5f&amp;_ss=r" TargetMode="External"/><Relationship Id="rId69" Type="http://schemas.openxmlformats.org/officeDocument/2006/relationships/hyperlink" Target="https://www.photosymbols.com/collections/health/products/nurse-no-uniform-1?_pos=12&amp;_sid=105eabe75&amp;_ss=r" TargetMode="External"/><Relationship Id="rId77" Type="http://schemas.openxmlformats.org/officeDocument/2006/relationships/hyperlink" Target="https://www.photosymbols.com/collections/health/products/vaccine?_pos=190&amp;_sid=9db49c381&amp;_ss=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image" Target="media/image40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photosymbols.com/collections/health/products/feel-sick?_pos=1&amp;_sid=fdc0e3fd9&amp;_ss=r" TargetMode="External"/><Relationship Id="rId25" Type="http://schemas.openxmlformats.org/officeDocument/2006/relationships/hyperlink" Target="https://www.photosymbols.com/collections/coronavirus/products/covid-vaccine?_pos=4&amp;_sid=57a69fa72&amp;_ss=r" TargetMode="External"/><Relationship Id="rId33" Type="http://schemas.openxmlformats.org/officeDocument/2006/relationships/hyperlink" Target="https://www.photosymbols.com/collections/socialcare/products/care-home?_pos=1&amp;_sid=11147eeb9&amp;_ss=r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photosymbols.com/collections/people-adults/products/zahra-3?_pos=72&amp;_sid=b58fd2db7&amp;_ss=r" TargetMode="External"/><Relationship Id="rId59" Type="http://schemas.openxmlformats.org/officeDocument/2006/relationships/image" Target="media/image27.png"/><Relationship Id="rId67" Type="http://schemas.openxmlformats.org/officeDocument/2006/relationships/hyperlink" Target="https://www.photosymbols.com/collections/health/products/tablets?_pos=1&amp;_sid=da74c572c&amp;_ss=r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photosymbols.com/collections/information/products/read-letter?_pos=5&amp;_sid=d56727a4f&amp;_ss=r" TargetMode="External"/><Relationship Id="rId54" Type="http://schemas.openxmlformats.org/officeDocument/2006/relationships/hyperlink" Target="https://www.photosymbols.com/collections/health/products/cancer?_pos=127&amp;_sid=36513c57d&amp;_ss=r" TargetMode="External"/><Relationship Id="rId62" Type="http://schemas.openxmlformats.org/officeDocument/2006/relationships/hyperlink" Target="https://www.photosymbols.com/collections/health/products/coronavirus-2?_pos=2&amp;_sid=b82f1dd6f&amp;_ss=r" TargetMode="External"/><Relationship Id="rId70" Type="http://schemas.openxmlformats.org/officeDocument/2006/relationships/image" Target="media/image32.png"/><Relationship Id="rId75" Type="http://schemas.openxmlformats.org/officeDocument/2006/relationships/hyperlink" Target="https://www.photosymbols.com/collections/technology/products/website-link?_pos=7&amp;_sid=ac5d3f899&amp;_ss=r" TargetMode="External"/><Relationship Id="rId83" Type="http://schemas.openxmlformats.org/officeDocument/2006/relationships/hyperlink" Target="https://www.photosymbols.com/collections/graphics/products/tick-yes?_pos=1&amp;_sid=b98c6a377&amp;_ss=r" TargetMode="External"/><Relationship Id="rId88" Type="http://schemas.openxmlformats.org/officeDocument/2006/relationships/image" Target="media/image41.pn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hotosymbols.com/collections/health/products/sore-throat?_pos=1&amp;_sid=556d40432&amp;_ss=r" TargetMode="External"/><Relationship Id="rId23" Type="http://schemas.openxmlformats.org/officeDocument/2006/relationships/hyperlink" Target="https://www.photosymbols.com/collections/graphics/products/cross-no?_pos=1&amp;_sid=d2e2e6dd4&amp;_ss=r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2.png"/><Relationship Id="rId31" Type="http://schemas.openxmlformats.org/officeDocument/2006/relationships/hyperlink" Target="https://www.photosymbols.com/collections/coronavirus/products/priority-list?_pos=134&amp;_sid=bf290449c&amp;_ss=r" TargetMode="External"/><Relationship Id="rId44" Type="http://schemas.openxmlformats.org/officeDocument/2006/relationships/hyperlink" Target="https://www.photosymbols.com/collections/people-adults/products/think3?_pos=22&amp;_sid=29cd7b8b5&amp;_ss=r" TargetMode="External"/><Relationship Id="rId52" Type="http://schemas.openxmlformats.org/officeDocument/2006/relationships/hyperlink" Target="https://www.photosymbols.com/collections/people-adults/products/thumbs-up2?_pos=373&amp;_sid=1d9167bec&amp;_ss=r" TargetMode="External"/><Relationship Id="rId60" Type="http://schemas.openxmlformats.org/officeDocument/2006/relationships/hyperlink" Target="https://www.photosymbols.com/collections/time-date/products/days?_pos=11&amp;_sid=60ae472ee&amp;_ss=r" TargetMode="External"/><Relationship Id="rId65" Type="http://schemas.openxmlformats.org/officeDocument/2006/relationships/image" Target="media/image30.png"/><Relationship Id="rId73" Type="http://schemas.openxmlformats.org/officeDocument/2006/relationships/hyperlink" Target="https://www.photosymbols.com/collections/coronavirus/products/stay-home?_pos=1&amp;_sid=1ea8ce9fb&amp;_ss=r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s://www.photosymbols.com/collections/technology/products/email?_pos=1&amp;_sid=a3ff3adfc&amp;_ss=r" TargetMode="External"/><Relationship Id="rId86" Type="http://schemas.openxmlformats.org/officeDocument/2006/relationships/image" Target="cid:image001.png@01D6CE40.1025F4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hotosymbols.com/collections/coronavirus/products/asymptomatic?_pos=3&amp;_sid=0999c56d5&amp;_ss=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CD64.99424890" TargetMode="External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8F5F2012</Template>
  <TotalTime>2</TotalTime>
  <Pages>12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Harris</dc:creator>
  <cp:lastModifiedBy>Aimee Harris</cp:lastModifiedBy>
  <cp:revision>3</cp:revision>
  <dcterms:created xsi:type="dcterms:W3CDTF">2020-12-10T13:24:00Z</dcterms:created>
  <dcterms:modified xsi:type="dcterms:W3CDTF">2020-12-10T13:24:00Z</dcterms:modified>
</cp:coreProperties>
</file>